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8862A" w14:textId="54ABF905" w:rsidR="00A52C1E" w:rsidRDefault="0024172D" w:rsidP="0068182E">
      <w:pPr>
        <w:pStyle w:val="berschrift1"/>
      </w:pPr>
      <w:r>
        <w:t>Gesuchsformular Veranstaltungsbewilligung</w:t>
      </w:r>
    </w:p>
    <w:p w14:paraId="647D0570" w14:textId="77777777" w:rsidR="00A94B7F" w:rsidRPr="00A94B7F" w:rsidRDefault="00A94B7F" w:rsidP="00A94B7F">
      <w:pPr>
        <w:rPr>
          <w:lang w:val="de-DE"/>
        </w:rPr>
      </w:pPr>
    </w:p>
    <w:tbl>
      <w:tblPr>
        <w:tblStyle w:val="Tabellenraster"/>
        <w:tblW w:w="10205" w:type="dxa"/>
        <w:shd w:val="clear" w:color="auto" w:fill="E09CA2"/>
        <w:tblLook w:val="04A0" w:firstRow="1" w:lastRow="0" w:firstColumn="1" w:lastColumn="0" w:noHBand="0" w:noVBand="1"/>
      </w:tblPr>
      <w:tblGrid>
        <w:gridCol w:w="10205"/>
      </w:tblGrid>
      <w:tr w:rsidR="00A94B7F" w:rsidRPr="00BE74AD" w14:paraId="68565FF4" w14:textId="77777777" w:rsidTr="00640E4B">
        <w:trPr>
          <w:trHeight w:val="283"/>
        </w:trPr>
        <w:tc>
          <w:tcPr>
            <w:tcW w:w="10205" w:type="dxa"/>
            <w:shd w:val="clear" w:color="auto" w:fill="E09CA2"/>
          </w:tcPr>
          <w:p w14:paraId="56B7E844" w14:textId="5FEB55E5" w:rsidR="00A94B7F" w:rsidRPr="00BE74AD" w:rsidRDefault="000B357E" w:rsidP="00A94B7F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Allgemeine Angaben</w:t>
            </w:r>
          </w:p>
        </w:tc>
      </w:tr>
    </w:tbl>
    <w:p w14:paraId="2E625868" w14:textId="77777777" w:rsidR="00A94B7F" w:rsidRPr="00A94B7F" w:rsidRDefault="00A94B7F" w:rsidP="00A94B7F">
      <w:pPr>
        <w:rPr>
          <w:lang w:val="de-DE"/>
        </w:rPr>
      </w:pPr>
    </w:p>
    <w:tbl>
      <w:tblPr>
        <w:tblStyle w:val="Tabellenraster"/>
        <w:tblW w:w="10206" w:type="dxa"/>
        <w:tblLook w:val="04A0" w:firstRow="1" w:lastRow="0" w:firstColumn="1" w:lastColumn="0" w:noHBand="0" w:noVBand="1"/>
      </w:tblPr>
      <w:tblGrid>
        <w:gridCol w:w="2268"/>
        <w:gridCol w:w="3969"/>
        <w:gridCol w:w="3969"/>
      </w:tblGrid>
      <w:tr w:rsidR="00A94B7F" w14:paraId="163DDBA3" w14:textId="7BF90EFE" w:rsidTr="006F5700">
        <w:trPr>
          <w:trHeight w:val="567"/>
        </w:trPr>
        <w:tc>
          <w:tcPr>
            <w:tcW w:w="2268" w:type="dxa"/>
            <w:vAlign w:val="center"/>
          </w:tcPr>
          <w:p w14:paraId="33880FD5" w14:textId="64B282EB" w:rsidR="00A94B7F" w:rsidRPr="00D11BC7" w:rsidRDefault="00A94B7F" w:rsidP="00D11BC7"/>
        </w:tc>
        <w:tc>
          <w:tcPr>
            <w:tcW w:w="3969" w:type="dxa"/>
            <w:vAlign w:val="center"/>
          </w:tcPr>
          <w:p w14:paraId="05D43048" w14:textId="2D6F21A3" w:rsidR="00A94B7F" w:rsidRPr="00BE74AD" w:rsidRDefault="00A94B7F" w:rsidP="00A94B7F">
            <w:pPr>
              <w:jc w:val="center"/>
              <w:rPr>
                <w:b/>
              </w:rPr>
            </w:pPr>
            <w:r w:rsidRPr="00BE74AD">
              <w:rPr>
                <w:b/>
              </w:rPr>
              <w:t>Gesuchsteller</w:t>
            </w:r>
          </w:p>
        </w:tc>
        <w:tc>
          <w:tcPr>
            <w:tcW w:w="3969" w:type="dxa"/>
            <w:vAlign w:val="center"/>
          </w:tcPr>
          <w:p w14:paraId="1CC11E29" w14:textId="01EFF472" w:rsidR="00A94B7F" w:rsidRPr="00BE74AD" w:rsidRDefault="00A94B7F" w:rsidP="00A94B7F">
            <w:pPr>
              <w:jc w:val="center"/>
              <w:rPr>
                <w:b/>
              </w:rPr>
            </w:pPr>
            <w:r w:rsidRPr="00BE74AD">
              <w:rPr>
                <w:b/>
              </w:rPr>
              <w:t>Sicherheitsperson</w:t>
            </w:r>
          </w:p>
        </w:tc>
      </w:tr>
      <w:tr w:rsidR="00D85FB6" w14:paraId="7BC68983" w14:textId="77777777" w:rsidTr="004A47F9">
        <w:trPr>
          <w:trHeight w:val="567"/>
        </w:trPr>
        <w:tc>
          <w:tcPr>
            <w:tcW w:w="2268" w:type="dxa"/>
            <w:vAlign w:val="center"/>
          </w:tcPr>
          <w:p w14:paraId="23F20443" w14:textId="57B00A8B" w:rsidR="00D85FB6" w:rsidRPr="00BE74AD" w:rsidRDefault="00D85FB6" w:rsidP="000C6B84">
            <w:pPr>
              <w:rPr>
                <w:b/>
              </w:rPr>
            </w:pPr>
            <w:r w:rsidRPr="00BE74AD">
              <w:rPr>
                <w:b/>
              </w:rPr>
              <w:t>Organisation</w:t>
            </w:r>
          </w:p>
        </w:tc>
        <w:sdt>
          <w:sdtPr>
            <w:id w:val="-10245552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169A48BF" w14:textId="05A30B7E" w:rsidR="00D85FB6" w:rsidRDefault="004A47F9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-13281258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37E58906" w14:textId="2788DB3B" w:rsidR="00D85FB6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94B7F" w14:paraId="6F5F86D6" w14:textId="37AED659" w:rsidTr="004A47F9">
        <w:trPr>
          <w:trHeight w:val="567"/>
        </w:trPr>
        <w:tc>
          <w:tcPr>
            <w:tcW w:w="2268" w:type="dxa"/>
            <w:vAlign w:val="center"/>
          </w:tcPr>
          <w:p w14:paraId="5E1FBDA0" w14:textId="68D6B984" w:rsidR="00A94B7F" w:rsidRPr="00BE74AD" w:rsidRDefault="00A94B7F" w:rsidP="000C6B84">
            <w:pPr>
              <w:rPr>
                <w:b/>
              </w:rPr>
            </w:pPr>
            <w:r w:rsidRPr="00BE74AD">
              <w:rPr>
                <w:b/>
              </w:rPr>
              <w:t>Name, Vorname</w:t>
            </w:r>
          </w:p>
        </w:tc>
        <w:sdt>
          <w:sdtPr>
            <w:id w:val="-3510333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02BA92EC" w14:textId="6DA8D1B2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6939701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4961EACD" w14:textId="6A94F47C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94B7F" w14:paraId="11E45303" w14:textId="4C79857A" w:rsidTr="004A47F9">
        <w:trPr>
          <w:trHeight w:val="567"/>
        </w:trPr>
        <w:tc>
          <w:tcPr>
            <w:tcW w:w="2268" w:type="dxa"/>
            <w:vAlign w:val="center"/>
          </w:tcPr>
          <w:p w14:paraId="3EC4ACC3" w14:textId="2C202922" w:rsidR="00A94B7F" w:rsidRPr="00BE74AD" w:rsidRDefault="00A94B7F" w:rsidP="000C6B84">
            <w:pPr>
              <w:rPr>
                <w:b/>
              </w:rPr>
            </w:pPr>
            <w:r w:rsidRPr="00BE74AD">
              <w:rPr>
                <w:b/>
              </w:rPr>
              <w:t>Strasse, Haus-Nr.</w:t>
            </w:r>
          </w:p>
        </w:tc>
        <w:sdt>
          <w:sdtPr>
            <w:id w:val="-10819037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1A2499C5" w14:textId="451DDCD4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-14582529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6D026C57" w14:textId="7777822B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94B7F" w14:paraId="562DDD95" w14:textId="11032957" w:rsidTr="004A47F9">
        <w:trPr>
          <w:trHeight w:val="567"/>
        </w:trPr>
        <w:tc>
          <w:tcPr>
            <w:tcW w:w="2268" w:type="dxa"/>
            <w:vAlign w:val="center"/>
          </w:tcPr>
          <w:p w14:paraId="7F514F5C" w14:textId="7A7D64B0" w:rsidR="00A94B7F" w:rsidRPr="00BE74AD" w:rsidRDefault="00A94B7F" w:rsidP="000C6B84">
            <w:pPr>
              <w:rPr>
                <w:b/>
              </w:rPr>
            </w:pPr>
            <w:r w:rsidRPr="00BE74AD">
              <w:rPr>
                <w:b/>
              </w:rPr>
              <w:t>PLZ</w:t>
            </w:r>
            <w:r w:rsidR="00124647" w:rsidRPr="00BE74AD">
              <w:rPr>
                <w:b/>
              </w:rPr>
              <w:t>/Ort</w:t>
            </w:r>
          </w:p>
        </w:tc>
        <w:sdt>
          <w:sdtPr>
            <w:id w:val="2131668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6D5E823E" w14:textId="7A60B08E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20205828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41559917" w14:textId="1084E3EA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94B7F" w14:paraId="57A991E3" w14:textId="0BDEE0D3" w:rsidTr="004A47F9">
        <w:trPr>
          <w:trHeight w:val="567"/>
        </w:trPr>
        <w:tc>
          <w:tcPr>
            <w:tcW w:w="2268" w:type="dxa"/>
            <w:vAlign w:val="center"/>
          </w:tcPr>
          <w:p w14:paraId="389A904B" w14:textId="3A8B4E35" w:rsidR="00A94B7F" w:rsidRPr="00BE74AD" w:rsidRDefault="00D85FB6" w:rsidP="000C6B84">
            <w:pPr>
              <w:rPr>
                <w:b/>
              </w:rPr>
            </w:pPr>
            <w:r w:rsidRPr="00BE74AD">
              <w:rPr>
                <w:b/>
              </w:rPr>
              <w:t>E-Mail</w:t>
            </w:r>
          </w:p>
        </w:tc>
        <w:sdt>
          <w:sdtPr>
            <w:id w:val="-6542203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1C9E6E0E" w14:textId="74D737E1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-3676138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0063AD7D" w14:textId="3D3DA0AF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94B7F" w14:paraId="6F09A488" w14:textId="0B0335AF" w:rsidTr="004A47F9">
        <w:trPr>
          <w:trHeight w:val="567"/>
        </w:trPr>
        <w:tc>
          <w:tcPr>
            <w:tcW w:w="2268" w:type="dxa"/>
            <w:vAlign w:val="center"/>
          </w:tcPr>
          <w:p w14:paraId="1F4E8EFA" w14:textId="758E97FC" w:rsidR="00A94B7F" w:rsidRPr="00BE74AD" w:rsidRDefault="00D85FB6" w:rsidP="000C6B84">
            <w:pPr>
              <w:rPr>
                <w:b/>
              </w:rPr>
            </w:pPr>
            <w:r w:rsidRPr="00BE74AD">
              <w:rPr>
                <w:b/>
              </w:rPr>
              <w:t>Telefon/Mobil</w:t>
            </w:r>
          </w:p>
        </w:tc>
        <w:sdt>
          <w:sdtPr>
            <w:id w:val="-175466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23CFDAAC" w14:textId="1F748C35" w:rsidR="00A94B7F" w:rsidRPr="00D11BC7" w:rsidRDefault="00AC0807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-1492984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69" w:type="dxa"/>
                <w:vAlign w:val="center"/>
              </w:tcPr>
              <w:p w14:paraId="152F2091" w14:textId="5A6FF167" w:rsidR="00A94B7F" w:rsidRPr="00D11BC7" w:rsidRDefault="00B81CF8" w:rsidP="004A47F9">
                <w:pPr>
                  <w:jc w:val="center"/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1AF9A27" w14:textId="4545A7C9" w:rsidR="0068182E" w:rsidRDefault="0068182E" w:rsidP="0068182E">
      <w:pPr>
        <w:rPr>
          <w:rFonts w:asciiTheme="majorHAnsi" w:hAnsiTheme="majorHAnsi"/>
          <w:sz w:val="22"/>
          <w:szCs w:val="22"/>
        </w:rPr>
      </w:pPr>
    </w:p>
    <w:tbl>
      <w:tblPr>
        <w:tblStyle w:val="Tabellenraster"/>
        <w:tblW w:w="10205" w:type="dxa"/>
        <w:tblLook w:val="04A0" w:firstRow="1" w:lastRow="0" w:firstColumn="1" w:lastColumn="0" w:noHBand="0" w:noVBand="1"/>
      </w:tblPr>
      <w:tblGrid>
        <w:gridCol w:w="2835"/>
        <w:gridCol w:w="2455"/>
        <w:gridCol w:w="1230"/>
        <w:gridCol w:w="1225"/>
        <w:gridCol w:w="2460"/>
      </w:tblGrid>
      <w:tr w:rsidR="006F5700" w14:paraId="75B72BD6" w14:textId="78823164" w:rsidTr="00A37AF2">
        <w:trPr>
          <w:trHeight w:val="567"/>
        </w:trPr>
        <w:tc>
          <w:tcPr>
            <w:tcW w:w="2835" w:type="dxa"/>
            <w:vAlign w:val="center"/>
          </w:tcPr>
          <w:p w14:paraId="4EA1EFDF" w14:textId="0068925E" w:rsidR="006F5700" w:rsidRPr="00BE74AD" w:rsidRDefault="006F5700" w:rsidP="00D11BC7">
            <w:pPr>
              <w:rPr>
                <w:b/>
              </w:rPr>
            </w:pPr>
            <w:r w:rsidRPr="00BE74AD">
              <w:rPr>
                <w:b/>
              </w:rPr>
              <w:t>Titel der Veranstaltung</w:t>
            </w:r>
          </w:p>
        </w:tc>
        <w:sdt>
          <w:sdtPr>
            <w:id w:val="-9166242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370" w:type="dxa"/>
                <w:gridSpan w:val="4"/>
                <w:vAlign w:val="center"/>
              </w:tcPr>
              <w:p w14:paraId="357C1ED2" w14:textId="6BE93293" w:rsidR="006F5700" w:rsidRDefault="001E7CA1" w:rsidP="00A37AF2"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F5700" w14:paraId="49B44AD5" w14:textId="64A0D49A" w:rsidTr="00A37AF2">
        <w:trPr>
          <w:trHeight w:val="567"/>
        </w:trPr>
        <w:tc>
          <w:tcPr>
            <w:tcW w:w="2835" w:type="dxa"/>
            <w:vAlign w:val="center"/>
          </w:tcPr>
          <w:p w14:paraId="16CE2F92" w14:textId="37DE94EC" w:rsidR="006F5700" w:rsidRPr="00BE74AD" w:rsidRDefault="00116FAB" w:rsidP="00D11BC7">
            <w:pPr>
              <w:rPr>
                <w:b/>
              </w:rPr>
            </w:pPr>
            <w:r>
              <w:rPr>
                <w:b/>
              </w:rPr>
              <w:t>Datum</w:t>
            </w:r>
            <w:r w:rsidR="006F5700" w:rsidRPr="00BE74AD">
              <w:rPr>
                <w:b/>
              </w:rPr>
              <w:t xml:space="preserve"> der Veranstaltung</w:t>
            </w:r>
          </w:p>
        </w:tc>
        <w:sdt>
          <w:sdtPr>
            <w:id w:val="-774717443"/>
            <w:placeholder>
              <w:docPart w:val="DefaultPlaceholder_-1854013440"/>
            </w:placeholder>
          </w:sdtPr>
          <w:sdtEndPr/>
          <w:sdtContent>
            <w:sdt>
              <w:sdtPr>
                <w:id w:val="-375310247"/>
                <w:placeholder>
                  <w:docPart w:val="DC855CC0E814439AB6EC2BC23A6CE217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EndPr>
                <w:rPr>
                  <w:lang w:val="de-DE"/>
                </w:rPr>
              </w:sdtEndPr>
              <w:sdtContent>
                <w:tc>
                  <w:tcPr>
                    <w:tcW w:w="7370" w:type="dxa"/>
                    <w:gridSpan w:val="4"/>
                    <w:vAlign w:val="center"/>
                  </w:tcPr>
                  <w:p w14:paraId="7F03A3EA" w14:textId="7804E96F" w:rsidR="006F5700" w:rsidRDefault="00116FAB" w:rsidP="00A37AF2">
                    <w:r w:rsidRPr="004077F9">
                      <w:rPr>
                        <w:rStyle w:val="Platzhaltertext"/>
                      </w:rPr>
                      <w:t>Klicken oder tippen Sie, um ein Datum einzugeben.</w:t>
                    </w:r>
                  </w:p>
                </w:tc>
              </w:sdtContent>
            </w:sdt>
          </w:sdtContent>
        </w:sdt>
      </w:tr>
      <w:tr w:rsidR="006F5700" w14:paraId="78F07ABB" w14:textId="3BCDE88A" w:rsidTr="000C6B84">
        <w:trPr>
          <w:trHeight w:val="567"/>
        </w:trPr>
        <w:tc>
          <w:tcPr>
            <w:tcW w:w="2835" w:type="dxa"/>
            <w:vAlign w:val="center"/>
          </w:tcPr>
          <w:p w14:paraId="6F4BD29E" w14:textId="7420F674" w:rsidR="00AC0807" w:rsidRPr="00BE74AD" w:rsidRDefault="00AC0807" w:rsidP="00A94B7F">
            <w:pPr>
              <w:rPr>
                <w:b/>
              </w:rPr>
            </w:pPr>
          </w:p>
          <w:p w14:paraId="2F9BC1D8" w14:textId="77777777" w:rsidR="00AC0807" w:rsidRPr="00BE74AD" w:rsidRDefault="00AC0807" w:rsidP="00A94B7F">
            <w:pPr>
              <w:rPr>
                <w:b/>
              </w:rPr>
            </w:pPr>
          </w:p>
          <w:p w14:paraId="22CB8DC0" w14:textId="4ADBDC54" w:rsidR="006F5700" w:rsidRPr="00BE74AD" w:rsidRDefault="006F5700" w:rsidP="00A94B7F">
            <w:pPr>
              <w:rPr>
                <w:b/>
              </w:rPr>
            </w:pPr>
            <w:r w:rsidRPr="00BE74AD">
              <w:rPr>
                <w:b/>
              </w:rPr>
              <w:t>Kurzbeschrieb</w:t>
            </w:r>
          </w:p>
          <w:p w14:paraId="6FA04FC4" w14:textId="77777777" w:rsidR="00AC0807" w:rsidRPr="00BE74AD" w:rsidRDefault="00AC0807" w:rsidP="00A94B7F">
            <w:pPr>
              <w:rPr>
                <w:b/>
              </w:rPr>
            </w:pPr>
          </w:p>
          <w:p w14:paraId="0F19B0DF" w14:textId="19AD275B" w:rsidR="00AC0807" w:rsidRPr="00BE74AD" w:rsidRDefault="00AC0807" w:rsidP="00A94B7F">
            <w:pPr>
              <w:rPr>
                <w:b/>
              </w:rPr>
            </w:pPr>
          </w:p>
        </w:tc>
        <w:sdt>
          <w:sdtPr>
            <w:id w:val="-194514115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370" w:type="dxa"/>
                <w:gridSpan w:val="4"/>
                <w:vAlign w:val="center"/>
              </w:tcPr>
              <w:p w14:paraId="67A325DD" w14:textId="12F33D33" w:rsidR="006F5700" w:rsidRDefault="001E7CA1" w:rsidP="000C6B84"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F5700" w14:paraId="3CADC9F4" w14:textId="006EBFDE" w:rsidTr="00A37AF2">
        <w:trPr>
          <w:trHeight w:val="567"/>
        </w:trPr>
        <w:tc>
          <w:tcPr>
            <w:tcW w:w="2835" w:type="dxa"/>
            <w:vAlign w:val="center"/>
          </w:tcPr>
          <w:p w14:paraId="6C84ACF1" w14:textId="33269B87" w:rsidR="006F5700" w:rsidRPr="00BE74AD" w:rsidRDefault="006F5700" w:rsidP="00D11BC7">
            <w:pPr>
              <w:rPr>
                <w:b/>
              </w:rPr>
            </w:pPr>
            <w:r w:rsidRPr="00BE74AD">
              <w:rPr>
                <w:b/>
              </w:rPr>
              <w:t>Durchführungsort</w:t>
            </w:r>
          </w:p>
        </w:tc>
        <w:sdt>
          <w:sdtPr>
            <w:id w:val="-9713557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370" w:type="dxa"/>
                <w:gridSpan w:val="4"/>
                <w:vAlign w:val="center"/>
              </w:tcPr>
              <w:p w14:paraId="38EB79D6" w14:textId="32E05F65" w:rsidR="006F5700" w:rsidRDefault="004A47F9" w:rsidP="00A37AF2"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F5700" w14:paraId="35C77350" w14:textId="67FED2A2" w:rsidTr="00A37AF2">
        <w:trPr>
          <w:trHeight w:val="567"/>
        </w:trPr>
        <w:tc>
          <w:tcPr>
            <w:tcW w:w="2835" w:type="dxa"/>
            <w:vAlign w:val="center"/>
          </w:tcPr>
          <w:p w14:paraId="20813661" w14:textId="71F2CB9E" w:rsidR="006F5700" w:rsidRPr="00BE74AD" w:rsidRDefault="006F5700" w:rsidP="00D11BC7">
            <w:pPr>
              <w:rPr>
                <w:b/>
              </w:rPr>
            </w:pPr>
            <w:r w:rsidRPr="00BE74AD">
              <w:rPr>
                <w:b/>
              </w:rPr>
              <w:t>Parzellen-Nr. / Koordinaten</w:t>
            </w:r>
          </w:p>
        </w:tc>
        <w:sdt>
          <w:sdtPr>
            <w:id w:val="6618193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370" w:type="dxa"/>
                <w:gridSpan w:val="4"/>
                <w:vAlign w:val="center"/>
              </w:tcPr>
              <w:p w14:paraId="180FEB6D" w14:textId="4BC6C184" w:rsidR="006F5700" w:rsidRDefault="004A47F9" w:rsidP="00A37AF2"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105D" w14:paraId="1A6A53B6" w14:textId="73ACE566" w:rsidTr="004A105D">
        <w:trPr>
          <w:trHeight w:val="567"/>
        </w:trPr>
        <w:tc>
          <w:tcPr>
            <w:tcW w:w="2835" w:type="dxa"/>
            <w:vAlign w:val="center"/>
          </w:tcPr>
          <w:p w14:paraId="55E3ACF1" w14:textId="4473F142" w:rsidR="004A105D" w:rsidRPr="00BE74AD" w:rsidRDefault="004A105D" w:rsidP="00D11BC7">
            <w:pPr>
              <w:rPr>
                <w:b/>
              </w:rPr>
            </w:pPr>
            <w:r w:rsidRPr="00BE74AD">
              <w:rPr>
                <w:b/>
              </w:rPr>
              <w:t>Die Veranstaltung ist</w:t>
            </w:r>
          </w:p>
        </w:tc>
        <w:tc>
          <w:tcPr>
            <w:tcW w:w="3685" w:type="dxa"/>
            <w:gridSpan w:val="2"/>
            <w:vAlign w:val="center"/>
          </w:tcPr>
          <w:p w14:paraId="1A6E7424" w14:textId="0FE01BCA" w:rsidR="004A105D" w:rsidRDefault="006D3423" w:rsidP="00A94B7F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15656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105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105D">
              <w:t xml:space="preserve"> öffentlich</w:t>
            </w:r>
          </w:p>
        </w:tc>
        <w:tc>
          <w:tcPr>
            <w:tcW w:w="3685" w:type="dxa"/>
            <w:gridSpan w:val="2"/>
            <w:vAlign w:val="center"/>
          </w:tcPr>
          <w:p w14:paraId="55710ABA" w14:textId="692A7D61" w:rsidR="004A105D" w:rsidRDefault="006D3423" w:rsidP="004A105D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15535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105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105D">
              <w:t xml:space="preserve"> privat</w:t>
            </w:r>
          </w:p>
        </w:tc>
      </w:tr>
      <w:tr w:rsidR="004A105D" w14:paraId="2DA5B865" w14:textId="776EE577" w:rsidTr="004A105D">
        <w:trPr>
          <w:trHeight w:val="567"/>
        </w:trPr>
        <w:tc>
          <w:tcPr>
            <w:tcW w:w="2835" w:type="dxa"/>
            <w:vAlign w:val="center"/>
          </w:tcPr>
          <w:p w14:paraId="23FE5DC4" w14:textId="03C02B49" w:rsidR="006F5700" w:rsidRPr="00BE74AD" w:rsidRDefault="006F5700" w:rsidP="00D11BC7">
            <w:pPr>
              <w:rPr>
                <w:b/>
              </w:rPr>
            </w:pPr>
            <w:r w:rsidRPr="00BE74AD">
              <w:rPr>
                <w:b/>
              </w:rPr>
              <w:t>Getränkeausschank</w:t>
            </w:r>
          </w:p>
        </w:tc>
        <w:tc>
          <w:tcPr>
            <w:tcW w:w="2455" w:type="dxa"/>
            <w:vAlign w:val="center"/>
          </w:tcPr>
          <w:p w14:paraId="705FFE25" w14:textId="74F08B12" w:rsidR="006F5700" w:rsidRDefault="006D3423" w:rsidP="00A94B7F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1824308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7A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F5700">
              <w:t xml:space="preserve"> nein</w:t>
            </w:r>
          </w:p>
        </w:tc>
        <w:tc>
          <w:tcPr>
            <w:tcW w:w="2455" w:type="dxa"/>
            <w:gridSpan w:val="2"/>
            <w:vAlign w:val="center"/>
          </w:tcPr>
          <w:p w14:paraId="04809CD2" w14:textId="74107F5A" w:rsidR="006F5700" w:rsidRDefault="006D3423" w:rsidP="004A105D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1556119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105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105D">
              <w:t xml:space="preserve"> ja, mit Alkohol</w:t>
            </w:r>
          </w:p>
        </w:tc>
        <w:tc>
          <w:tcPr>
            <w:tcW w:w="2455" w:type="dxa"/>
            <w:vAlign w:val="center"/>
          </w:tcPr>
          <w:p w14:paraId="746601B6" w14:textId="7CA79511" w:rsidR="006F5700" w:rsidRDefault="006D3423" w:rsidP="004A105D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-180498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105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105D">
              <w:t xml:space="preserve"> ja, ohne Alkohol</w:t>
            </w:r>
          </w:p>
        </w:tc>
      </w:tr>
      <w:tr w:rsidR="004A105D" w14:paraId="65B6292D" w14:textId="085C8A26" w:rsidTr="00A37AF2">
        <w:trPr>
          <w:trHeight w:val="567"/>
        </w:trPr>
        <w:tc>
          <w:tcPr>
            <w:tcW w:w="2835" w:type="dxa"/>
            <w:vAlign w:val="center"/>
          </w:tcPr>
          <w:p w14:paraId="7C1A1D4B" w14:textId="164FA576" w:rsidR="004A105D" w:rsidRPr="00BE74AD" w:rsidRDefault="004A105D" w:rsidP="00D11BC7">
            <w:pPr>
              <w:rPr>
                <w:b/>
              </w:rPr>
            </w:pPr>
            <w:r w:rsidRPr="00BE74AD">
              <w:rPr>
                <w:b/>
              </w:rPr>
              <w:t>Anzahl erwartete Personen</w:t>
            </w:r>
          </w:p>
        </w:tc>
        <w:sdt>
          <w:sdtPr>
            <w:id w:val="-4325126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370" w:type="dxa"/>
                <w:gridSpan w:val="4"/>
                <w:vAlign w:val="center"/>
              </w:tcPr>
              <w:p w14:paraId="10E2BE96" w14:textId="733F3C4B" w:rsidR="004A105D" w:rsidRDefault="001E7CA1" w:rsidP="00A37AF2"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105D" w14:paraId="617D6246" w14:textId="02EA36DE" w:rsidTr="00A37AF2">
        <w:trPr>
          <w:trHeight w:val="567"/>
        </w:trPr>
        <w:tc>
          <w:tcPr>
            <w:tcW w:w="2835" w:type="dxa"/>
            <w:vAlign w:val="center"/>
          </w:tcPr>
          <w:p w14:paraId="00F08B5A" w14:textId="75070B63" w:rsidR="004A105D" w:rsidRPr="00BE74AD" w:rsidRDefault="004A105D" w:rsidP="00D11BC7">
            <w:pPr>
              <w:rPr>
                <w:b/>
              </w:rPr>
            </w:pPr>
            <w:r w:rsidRPr="00BE74AD">
              <w:rPr>
                <w:b/>
              </w:rPr>
              <w:t>Versicherungsnummer</w:t>
            </w:r>
          </w:p>
        </w:tc>
        <w:sdt>
          <w:sdtPr>
            <w:id w:val="1837219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370" w:type="dxa"/>
                <w:gridSpan w:val="4"/>
                <w:vAlign w:val="center"/>
              </w:tcPr>
              <w:p w14:paraId="271EBE75" w14:textId="591C6F6D" w:rsidR="004A105D" w:rsidRDefault="001E7CA1" w:rsidP="00A37AF2"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A105D" w14:paraId="44B79A6E" w14:textId="4D1D46DD" w:rsidTr="004A105D">
        <w:trPr>
          <w:trHeight w:val="567"/>
        </w:trPr>
        <w:tc>
          <w:tcPr>
            <w:tcW w:w="2835" w:type="dxa"/>
            <w:vAlign w:val="center"/>
          </w:tcPr>
          <w:p w14:paraId="7174AC53" w14:textId="7ED9C36A" w:rsidR="004A105D" w:rsidRPr="00BE74AD" w:rsidRDefault="004A105D" w:rsidP="00D11BC7">
            <w:pPr>
              <w:rPr>
                <w:b/>
              </w:rPr>
            </w:pPr>
            <w:r w:rsidRPr="00BE74AD">
              <w:rPr>
                <w:b/>
              </w:rPr>
              <w:t>Veranstaltung bereits einmal durchgeführt?</w:t>
            </w:r>
          </w:p>
        </w:tc>
        <w:tc>
          <w:tcPr>
            <w:tcW w:w="3685" w:type="dxa"/>
            <w:gridSpan w:val="2"/>
            <w:vAlign w:val="center"/>
          </w:tcPr>
          <w:p w14:paraId="2403E6BD" w14:textId="2EBF2DF2" w:rsidR="004A105D" w:rsidRDefault="006D3423" w:rsidP="006F5700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390773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C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105D">
              <w:t xml:space="preserve"> ja</w:t>
            </w:r>
          </w:p>
        </w:tc>
        <w:tc>
          <w:tcPr>
            <w:tcW w:w="3685" w:type="dxa"/>
            <w:gridSpan w:val="2"/>
            <w:vAlign w:val="center"/>
          </w:tcPr>
          <w:p w14:paraId="525299D5" w14:textId="0F8A2139" w:rsidR="004A105D" w:rsidRDefault="006D3423" w:rsidP="004A105D">
            <w:pPr>
              <w:tabs>
                <w:tab w:val="center" w:pos="2726"/>
                <w:tab w:val="left" w:pos="3323"/>
              </w:tabs>
              <w:jc w:val="center"/>
            </w:pPr>
            <w:sdt>
              <w:sdtPr>
                <w:id w:val="846216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105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105D">
              <w:t xml:space="preserve"> nein</w:t>
            </w:r>
          </w:p>
        </w:tc>
      </w:tr>
      <w:tr w:rsidR="004A105D" w14:paraId="6652CDA6" w14:textId="33CB026E" w:rsidTr="00A37AF2">
        <w:trPr>
          <w:trHeight w:val="567"/>
        </w:trPr>
        <w:tc>
          <w:tcPr>
            <w:tcW w:w="2835" w:type="dxa"/>
            <w:vAlign w:val="center"/>
          </w:tcPr>
          <w:p w14:paraId="3B7044A8" w14:textId="4CE18BDA" w:rsidR="004A105D" w:rsidRPr="00BE74AD" w:rsidRDefault="004A105D" w:rsidP="00D11BC7">
            <w:pPr>
              <w:rPr>
                <w:b/>
              </w:rPr>
            </w:pPr>
            <w:r w:rsidRPr="00BE74AD">
              <w:rPr>
                <w:b/>
              </w:rPr>
              <w:t>Datum der letzten Durchführung</w:t>
            </w:r>
          </w:p>
        </w:tc>
        <w:sdt>
          <w:sdtPr>
            <w:id w:val="10052491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370" w:type="dxa"/>
                <w:gridSpan w:val="4"/>
                <w:vAlign w:val="center"/>
              </w:tcPr>
              <w:p w14:paraId="5D06BB78" w14:textId="3140EE36" w:rsidR="004A105D" w:rsidRDefault="004A47F9" w:rsidP="000C6B84">
                <w:pPr>
                  <w:rPr>
                    <w:rFonts w:ascii="MS Gothic" w:eastAsia="MS Gothic" w:hAnsi="MS Gothic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8AA924C" w14:textId="77777777" w:rsidR="004A105D" w:rsidRDefault="004A105D">
      <w:r>
        <w:br w:type="page"/>
      </w:r>
    </w:p>
    <w:tbl>
      <w:tblPr>
        <w:tblStyle w:val="Tabellenraster"/>
        <w:tblW w:w="10205" w:type="dxa"/>
        <w:shd w:val="clear" w:color="auto" w:fill="E09CA2"/>
        <w:tblLook w:val="04A0" w:firstRow="1" w:lastRow="0" w:firstColumn="1" w:lastColumn="0" w:noHBand="0" w:noVBand="1"/>
      </w:tblPr>
      <w:tblGrid>
        <w:gridCol w:w="10205"/>
      </w:tblGrid>
      <w:tr w:rsidR="00EC0B68" w:rsidRPr="00BE74AD" w14:paraId="235CC1C2" w14:textId="77777777" w:rsidTr="002C3C41">
        <w:trPr>
          <w:trHeight w:val="283"/>
        </w:trPr>
        <w:tc>
          <w:tcPr>
            <w:tcW w:w="10205" w:type="dxa"/>
            <w:shd w:val="clear" w:color="auto" w:fill="E09CA2"/>
          </w:tcPr>
          <w:p w14:paraId="53F1CB55" w14:textId="032AB691" w:rsidR="00EC0B68" w:rsidRPr="00BE74AD" w:rsidRDefault="00EC0B68" w:rsidP="00EC0B68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lastRenderedPageBreak/>
              <w:t>Veranstaltungsdaten</w:t>
            </w:r>
          </w:p>
        </w:tc>
      </w:tr>
    </w:tbl>
    <w:p w14:paraId="75C6210F" w14:textId="433346D8" w:rsidR="00A911A2" w:rsidRDefault="00A911A2" w:rsidP="00EC0B68">
      <w:pPr>
        <w:rPr>
          <w:lang w:val="de-DE"/>
        </w:rPr>
      </w:pPr>
    </w:p>
    <w:tbl>
      <w:tblPr>
        <w:tblStyle w:val="Tabellenraster"/>
        <w:tblW w:w="10206" w:type="dxa"/>
        <w:tblLook w:val="04A0" w:firstRow="1" w:lastRow="0" w:firstColumn="1" w:lastColumn="0" w:noHBand="0" w:noVBand="1"/>
      </w:tblPr>
      <w:tblGrid>
        <w:gridCol w:w="2835"/>
        <w:gridCol w:w="567"/>
        <w:gridCol w:w="2268"/>
        <w:gridCol w:w="2268"/>
        <w:gridCol w:w="2268"/>
      </w:tblGrid>
      <w:tr w:rsidR="00483034" w:rsidRPr="00BE74AD" w14:paraId="04B10C70" w14:textId="77777777" w:rsidTr="0053685E">
        <w:trPr>
          <w:trHeight w:val="170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1AFE9050" w14:textId="259CDA92" w:rsidR="00483034" w:rsidRPr="00BE74AD" w:rsidRDefault="00AC0807" w:rsidP="00B22E26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Aktivitäten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4975A00" w14:textId="1C44EB2B" w:rsidR="00483034" w:rsidRPr="00BE74AD" w:rsidRDefault="00483034" w:rsidP="00B22E26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Datum</w:t>
            </w:r>
          </w:p>
        </w:tc>
        <w:tc>
          <w:tcPr>
            <w:tcW w:w="2268" w:type="dxa"/>
          </w:tcPr>
          <w:p w14:paraId="6D64A53D" w14:textId="2E1596E4" w:rsidR="00483034" w:rsidRPr="00BE74AD" w:rsidRDefault="00483034" w:rsidP="00B22E26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Von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923FD16" w14:textId="792D7221" w:rsidR="00483034" w:rsidRPr="00BE74AD" w:rsidRDefault="00483034" w:rsidP="00B22E26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Bis</w:t>
            </w:r>
          </w:p>
        </w:tc>
      </w:tr>
      <w:tr w:rsidR="00483034" w14:paraId="5D652460" w14:textId="77777777" w:rsidTr="00EF66FC">
        <w:trPr>
          <w:trHeight w:val="283"/>
        </w:trPr>
        <w:tc>
          <w:tcPr>
            <w:tcW w:w="2835" w:type="dxa"/>
            <w:tcBorders>
              <w:left w:val="nil"/>
              <w:right w:val="nil"/>
            </w:tcBorders>
          </w:tcPr>
          <w:p w14:paraId="31AD25AF" w14:textId="77777777" w:rsidR="00483034" w:rsidRDefault="00483034" w:rsidP="00B22E26">
            <w:pPr>
              <w:rPr>
                <w:lang w:val="de-DE"/>
              </w:rPr>
            </w:pPr>
          </w:p>
        </w:tc>
        <w:tc>
          <w:tcPr>
            <w:tcW w:w="2835" w:type="dxa"/>
            <w:gridSpan w:val="2"/>
            <w:tcBorders>
              <w:left w:val="nil"/>
              <w:right w:val="nil"/>
            </w:tcBorders>
          </w:tcPr>
          <w:p w14:paraId="6DBD502E" w14:textId="32F30FAD" w:rsidR="00483034" w:rsidRDefault="00483034" w:rsidP="00B22E26">
            <w:pPr>
              <w:rPr>
                <w:lang w:val="de-DE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12B9F0DF" w14:textId="77777777" w:rsidR="00483034" w:rsidRDefault="00483034" w:rsidP="00B22E26">
            <w:pPr>
              <w:rPr>
                <w:lang w:val="de-DE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025A4DBE" w14:textId="77777777" w:rsidR="00483034" w:rsidRDefault="00483034" w:rsidP="00B22E26">
            <w:pPr>
              <w:rPr>
                <w:lang w:val="de-DE"/>
              </w:rPr>
            </w:pPr>
          </w:p>
        </w:tc>
      </w:tr>
      <w:tr w:rsidR="00483034" w:rsidRPr="00BE74AD" w14:paraId="10C7DE03" w14:textId="77777777" w:rsidTr="0053685E">
        <w:trPr>
          <w:trHeight w:val="170"/>
        </w:trPr>
        <w:tc>
          <w:tcPr>
            <w:tcW w:w="10206" w:type="dxa"/>
            <w:gridSpan w:val="5"/>
          </w:tcPr>
          <w:p w14:paraId="557BFDE3" w14:textId="5A8B6923" w:rsidR="00483034" w:rsidRPr="00BE74AD" w:rsidRDefault="00483034" w:rsidP="00335BA3">
            <w:pPr>
              <w:jc w:val="center"/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Aufbau</w:t>
            </w:r>
          </w:p>
        </w:tc>
      </w:tr>
      <w:tr w:rsidR="00483034" w14:paraId="16A379A6" w14:textId="77777777" w:rsidTr="0053685E">
        <w:trPr>
          <w:trHeight w:val="567"/>
        </w:trPr>
        <w:sdt>
          <w:sdtPr>
            <w:rPr>
              <w:lang w:val="de-DE"/>
            </w:rPr>
            <w:id w:val="-12988332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02" w:type="dxa"/>
                <w:gridSpan w:val="2"/>
                <w:vAlign w:val="center"/>
              </w:tcPr>
              <w:p w14:paraId="053597DE" w14:textId="1A7A8F37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1752691266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vAlign w:val="center"/>
              </w:tcPr>
              <w:p w14:paraId="4989AE7B" w14:textId="7F1935E5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-519853488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1F77ED3" w14:textId="0DA89068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418243437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4EC92BD5" w14:textId="43E68716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70282E7A" w14:textId="77777777" w:rsidTr="0053685E">
        <w:trPr>
          <w:trHeight w:val="567"/>
        </w:trPr>
        <w:sdt>
          <w:sdtPr>
            <w:rPr>
              <w:lang w:val="de-DE"/>
            </w:rPr>
            <w:id w:val="15825666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1E684132" w14:textId="69C65734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1876896044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5D1D892D" w14:textId="740FD4EB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-1899737305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5124711E" w14:textId="69E2F797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300463070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7E1469B5" w14:textId="0AAB7DD7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A4BD9" w14:paraId="54AC7982" w14:textId="77777777" w:rsidTr="0053685E">
        <w:trPr>
          <w:trHeight w:val="567"/>
        </w:trPr>
        <w:sdt>
          <w:sdtPr>
            <w:rPr>
              <w:lang w:val="de-DE"/>
            </w:rPr>
            <w:id w:val="733819720"/>
            <w:placeholder>
              <w:docPart w:val="9D455E6A44364F5CAE9ADBD607819C18"/>
            </w:placeholder>
            <w:showingPlcHdr/>
          </w:sdtPr>
          <w:sdtEndPr/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7F58ECF7" w14:textId="4E83A4A1" w:rsidR="006A4BD9" w:rsidRDefault="006A4BD9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568767393"/>
            <w:placeholder>
              <w:docPart w:val="9559500B14434D6E90A7046B50D10CAE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1187BE96" w14:textId="4E61E2DA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479201965"/>
            <w:placeholder>
              <w:docPart w:val="A44A505A421E40F1BD157A4B3E640B9D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1FA747E7" w14:textId="65471E31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1411660617"/>
            <w:placeholder>
              <w:docPart w:val="4B5BB7FC479940C48E34F4E5CCAD8896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6F7E205D" w14:textId="5537E063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A4BD9" w14:paraId="0770A2B3" w14:textId="77777777" w:rsidTr="0053685E">
        <w:trPr>
          <w:trHeight w:val="567"/>
        </w:trPr>
        <w:sdt>
          <w:sdtPr>
            <w:rPr>
              <w:lang w:val="de-DE"/>
            </w:rPr>
            <w:id w:val="682090742"/>
            <w:placeholder>
              <w:docPart w:val="92D5C16775E44EAFA3E3DB1E4AA5E61A"/>
            </w:placeholder>
            <w:showingPlcHdr/>
          </w:sdtPr>
          <w:sdtEndPr/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21285173" w14:textId="527C3EC8" w:rsidR="006A4BD9" w:rsidRDefault="006A4BD9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859086974"/>
            <w:placeholder>
              <w:docPart w:val="249415E87AAA4CC8ABE971E438A7875A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22C95CEE" w14:textId="29A5A659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-589081519"/>
            <w:placeholder>
              <w:docPart w:val="0642E70ADD7B41DCA2E17E12CA4035E1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21FEDA20" w14:textId="01FF91BB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167171000"/>
            <w:placeholder>
              <w:docPart w:val="11C006867C574550A4A8055E5482F89C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4902B1ED" w14:textId="579C5DCF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7F21CEA1" w14:textId="77777777" w:rsidTr="004A47F9">
        <w:trPr>
          <w:trHeight w:val="283"/>
        </w:trPr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FA9FD5" w14:textId="77777777" w:rsidR="00483034" w:rsidRDefault="00483034" w:rsidP="00483034">
            <w:pPr>
              <w:jc w:val="center"/>
              <w:rPr>
                <w:lang w:val="de-DE"/>
              </w:rPr>
            </w:pPr>
          </w:p>
        </w:tc>
        <w:tc>
          <w:tcPr>
            <w:tcW w:w="283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329851D" w14:textId="2099DE87" w:rsidR="00483034" w:rsidRDefault="00483034" w:rsidP="00B22E26">
            <w:pPr>
              <w:rPr>
                <w:lang w:val="de-DE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0AE47777" w14:textId="77777777" w:rsidR="00483034" w:rsidRDefault="00483034" w:rsidP="00B22E26">
            <w:pPr>
              <w:rPr>
                <w:lang w:val="de-DE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79C7C01B" w14:textId="77777777" w:rsidR="00483034" w:rsidRDefault="00483034" w:rsidP="00B22E26">
            <w:pPr>
              <w:rPr>
                <w:lang w:val="de-DE"/>
              </w:rPr>
            </w:pPr>
          </w:p>
        </w:tc>
      </w:tr>
      <w:tr w:rsidR="00483034" w:rsidRPr="00BE74AD" w14:paraId="684F7F50" w14:textId="77777777" w:rsidTr="0053685E">
        <w:trPr>
          <w:trHeight w:val="227"/>
        </w:trPr>
        <w:tc>
          <w:tcPr>
            <w:tcW w:w="10206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5E1B70" w14:textId="2ED29076" w:rsidR="00483034" w:rsidRPr="00BE74AD" w:rsidRDefault="00483034" w:rsidP="00483034">
            <w:pPr>
              <w:jc w:val="center"/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Veranstaltung</w:t>
            </w:r>
          </w:p>
        </w:tc>
      </w:tr>
      <w:tr w:rsidR="00483034" w14:paraId="1ADE31C9" w14:textId="77777777" w:rsidTr="0053685E">
        <w:trPr>
          <w:trHeight w:val="567"/>
        </w:trPr>
        <w:sdt>
          <w:sdtPr>
            <w:rPr>
              <w:lang w:val="de-DE"/>
            </w:rPr>
            <w:id w:val="18566117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02" w:type="dxa"/>
                <w:gridSpan w:val="2"/>
                <w:vAlign w:val="center"/>
              </w:tcPr>
              <w:p w14:paraId="0BA81B00" w14:textId="6BD40572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457791109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vAlign w:val="center"/>
              </w:tcPr>
              <w:p w14:paraId="1736D731" w14:textId="6369F053" w:rsidR="00483034" w:rsidRPr="004A105D" w:rsidRDefault="004A47F9" w:rsidP="00A01386">
                <w:pPr>
                  <w:jc w:val="center"/>
                  <w:rPr>
                    <w:rStyle w:val="Platzhaltertext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-1041279215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2DEA369D" w14:textId="6708CCD0" w:rsidR="00483034" w:rsidRPr="004A105D" w:rsidRDefault="00AC0807" w:rsidP="00A01386">
                <w:pPr>
                  <w:jc w:val="center"/>
                  <w:rPr>
                    <w:rStyle w:val="Platzhaltertext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1243372837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0D3DE746" w14:textId="59325324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2D5916DA" w14:textId="77777777" w:rsidTr="0053685E">
        <w:trPr>
          <w:trHeight w:val="567"/>
        </w:trPr>
        <w:sdt>
          <w:sdtPr>
            <w:rPr>
              <w:lang w:val="de-DE"/>
            </w:rPr>
            <w:id w:val="-4224177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02" w:type="dxa"/>
                <w:gridSpan w:val="2"/>
                <w:vAlign w:val="center"/>
              </w:tcPr>
              <w:p w14:paraId="3C4DF08F" w14:textId="1325E6BC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243839294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vAlign w:val="center"/>
              </w:tcPr>
              <w:p w14:paraId="5928BF30" w14:textId="1C45139E" w:rsidR="00483034" w:rsidRDefault="00AC0807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2029440867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0B3B861B" w14:textId="350501FC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727803947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05948258" w14:textId="4FB9FCB2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50E42E4C" w14:textId="77777777" w:rsidTr="0053685E">
        <w:trPr>
          <w:trHeight w:val="567"/>
        </w:trPr>
        <w:sdt>
          <w:sdtPr>
            <w:rPr>
              <w:lang w:val="de-DE"/>
            </w:rPr>
            <w:id w:val="125648001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02" w:type="dxa"/>
                <w:gridSpan w:val="2"/>
                <w:vAlign w:val="center"/>
              </w:tcPr>
              <w:p w14:paraId="7DFAEF8A" w14:textId="5352D04F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2061695221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vAlign w:val="center"/>
              </w:tcPr>
              <w:p w14:paraId="4DCE7B77" w14:textId="151266B5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-257984727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05636F02" w14:textId="563DD2A3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127150115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52A64CFC" w14:textId="15C3E439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4EA17AE9" w14:textId="77777777" w:rsidTr="0053685E">
        <w:trPr>
          <w:trHeight w:val="567"/>
        </w:trPr>
        <w:sdt>
          <w:sdtPr>
            <w:rPr>
              <w:lang w:val="de-DE"/>
            </w:rPr>
            <w:id w:val="16313642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70A5F463" w14:textId="7E74C390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645278283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5CD0EFC7" w14:textId="1EC46D68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221637484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568B7AC9" w14:textId="7D41059C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532874209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3FF25486" w14:textId="0C2DF8F5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C5E1A" w14:paraId="1F9F5433" w14:textId="77777777" w:rsidTr="0053685E">
        <w:trPr>
          <w:trHeight w:val="567"/>
        </w:trPr>
        <w:sdt>
          <w:sdtPr>
            <w:rPr>
              <w:lang w:val="de-DE"/>
            </w:rPr>
            <w:id w:val="325245314"/>
            <w:placeholder>
              <w:docPart w:val="459BF5B3B22A4854895637654D12ADF9"/>
            </w:placeholder>
            <w:showingPlcHdr/>
            <w:text/>
          </w:sdtPr>
          <w:sdtEndPr/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5061B36F" w14:textId="60EA7E36" w:rsidR="00FC5E1A" w:rsidRDefault="006A4BD9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421179398"/>
            <w:placeholder>
              <w:docPart w:val="5D748BA435D743E59DA3FEE33474C4A9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4F2D9824" w14:textId="3CE2F7C5" w:rsidR="00FC5E1A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1249464387"/>
            <w:placeholder>
              <w:docPart w:val="E71AEB7F73294C0396A33594840C13E3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23328FB8" w14:textId="32B3BCD7" w:rsidR="00FC5E1A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454320165"/>
            <w:placeholder>
              <w:docPart w:val="9BE2E7D43B354AA79083603FF4AA1E79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65C05C3C" w14:textId="55ADCA5E" w:rsidR="00FC5E1A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C5E1A" w14:paraId="6D9B5BFB" w14:textId="77777777" w:rsidTr="0053685E">
        <w:trPr>
          <w:trHeight w:val="567"/>
        </w:trPr>
        <w:sdt>
          <w:sdtPr>
            <w:rPr>
              <w:lang w:val="de-DE"/>
            </w:rPr>
            <w:id w:val="142705096"/>
            <w:placeholder>
              <w:docPart w:val="899AD071A48E44A69B428F2BA981BF17"/>
            </w:placeholder>
            <w:showingPlcHdr/>
            <w:text/>
          </w:sdtPr>
          <w:sdtEndPr/>
          <w:sdtContent>
            <w:tc>
              <w:tcPr>
                <w:tcW w:w="340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758B093A" w14:textId="229478B5" w:rsidR="00FC5E1A" w:rsidRDefault="006A4BD9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598950144"/>
            <w:placeholder>
              <w:docPart w:val="3D2C9329843346C687861208536F251F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71EDF54C" w14:textId="4006ACF4" w:rsidR="00FC5E1A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767278406"/>
            <w:placeholder>
              <w:docPart w:val="35DF73C6A0994EE38B7F846D72DD6B11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50E84EEF" w14:textId="4D5D1993" w:rsidR="00FC5E1A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2081087210"/>
            <w:placeholder>
              <w:docPart w:val="9C274691E467425CB0D671C8A374496B"/>
            </w:placeholder>
            <w:showingPlcHdr/>
            <w:text/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vAlign w:val="center"/>
              </w:tcPr>
              <w:p w14:paraId="7B28F712" w14:textId="0D5FFE64" w:rsidR="00FC5E1A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00E9E47B" w14:textId="77777777" w:rsidTr="004A47F9">
        <w:trPr>
          <w:trHeight w:val="283"/>
        </w:trPr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17EC063D" w14:textId="77777777" w:rsidR="00483034" w:rsidRDefault="00483034" w:rsidP="00483034">
            <w:pPr>
              <w:jc w:val="center"/>
              <w:rPr>
                <w:lang w:val="de-DE"/>
              </w:rPr>
            </w:pPr>
          </w:p>
        </w:tc>
        <w:tc>
          <w:tcPr>
            <w:tcW w:w="2835" w:type="dxa"/>
            <w:gridSpan w:val="2"/>
            <w:tcBorders>
              <w:left w:val="nil"/>
              <w:right w:val="nil"/>
            </w:tcBorders>
            <w:vAlign w:val="center"/>
          </w:tcPr>
          <w:p w14:paraId="0DBE4BC4" w14:textId="299D705A" w:rsidR="00483034" w:rsidRDefault="00483034" w:rsidP="00A01386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586D55CC" w14:textId="77777777" w:rsidR="00483034" w:rsidRDefault="00483034" w:rsidP="00A01386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75816AC4" w14:textId="77777777" w:rsidR="00483034" w:rsidRDefault="00483034" w:rsidP="00A01386">
            <w:pPr>
              <w:jc w:val="center"/>
              <w:rPr>
                <w:lang w:val="de-DE"/>
              </w:rPr>
            </w:pPr>
          </w:p>
        </w:tc>
      </w:tr>
      <w:tr w:rsidR="00483034" w:rsidRPr="00BE74AD" w14:paraId="26D14B0C" w14:textId="77777777" w:rsidTr="0053685E">
        <w:trPr>
          <w:trHeight w:val="227"/>
        </w:trPr>
        <w:tc>
          <w:tcPr>
            <w:tcW w:w="10206" w:type="dxa"/>
            <w:gridSpan w:val="5"/>
            <w:vAlign w:val="center"/>
          </w:tcPr>
          <w:p w14:paraId="7AEE6623" w14:textId="54B807F5" w:rsidR="00483034" w:rsidRPr="00BE74AD" w:rsidRDefault="00483034" w:rsidP="00483034">
            <w:pPr>
              <w:jc w:val="center"/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Abbau</w:t>
            </w:r>
          </w:p>
        </w:tc>
      </w:tr>
      <w:tr w:rsidR="00483034" w14:paraId="741C44C2" w14:textId="77777777" w:rsidTr="0053685E">
        <w:trPr>
          <w:trHeight w:val="567"/>
        </w:trPr>
        <w:sdt>
          <w:sdtPr>
            <w:rPr>
              <w:lang w:val="de-DE"/>
            </w:rPr>
            <w:id w:val="12443039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02" w:type="dxa"/>
                <w:gridSpan w:val="2"/>
                <w:vAlign w:val="center"/>
              </w:tcPr>
              <w:p w14:paraId="71C36611" w14:textId="2F45AC9E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278929956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vAlign w:val="center"/>
              </w:tcPr>
              <w:p w14:paraId="4731095A" w14:textId="749E2376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1227039774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3F40A906" w14:textId="79B341E8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1504164622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2EA1112A" w14:textId="39FCC176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83034" w14:paraId="041F8BB8" w14:textId="77777777" w:rsidTr="0053685E">
        <w:trPr>
          <w:trHeight w:val="567"/>
        </w:trPr>
        <w:sdt>
          <w:sdtPr>
            <w:rPr>
              <w:lang w:val="de-DE"/>
            </w:rPr>
            <w:id w:val="17056015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02" w:type="dxa"/>
                <w:gridSpan w:val="2"/>
                <w:vAlign w:val="center"/>
              </w:tcPr>
              <w:p w14:paraId="6C0BDAF3" w14:textId="06E78E41" w:rsidR="00483034" w:rsidRDefault="00363F25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26488724"/>
            <w:placeholder>
              <w:docPart w:val="46287700A81C4F95B3AF8E6553621142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vAlign w:val="center"/>
              </w:tcPr>
              <w:p w14:paraId="5C48845F" w14:textId="702F9249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444356409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650B1690" w14:textId="412EFC75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996480692"/>
            <w:placeholder>
              <w:docPart w:val="EC908900041B45EFAB7A5A5456878CCF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756D7B49" w14:textId="70F97572" w:rsidR="00483034" w:rsidRDefault="00483034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A4BD9" w14:paraId="4B37ABC1" w14:textId="77777777" w:rsidTr="0053685E">
        <w:trPr>
          <w:trHeight w:val="567"/>
        </w:trPr>
        <w:sdt>
          <w:sdtPr>
            <w:rPr>
              <w:lang w:val="de-DE"/>
            </w:rPr>
            <w:id w:val="-452707841"/>
            <w:placeholder>
              <w:docPart w:val="FC58323A45AB4430B412F72F3071F837"/>
            </w:placeholder>
            <w:showingPlcHdr/>
          </w:sdtPr>
          <w:sdtEndPr/>
          <w:sdtContent>
            <w:tc>
              <w:tcPr>
                <w:tcW w:w="3402" w:type="dxa"/>
                <w:gridSpan w:val="2"/>
                <w:vAlign w:val="center"/>
              </w:tcPr>
              <w:p w14:paraId="0161B57D" w14:textId="16BF97EB" w:rsidR="006A4BD9" w:rsidRDefault="006A4BD9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1173564617"/>
            <w:placeholder>
              <w:docPart w:val="E9FF544B21BB436EBA356483AF7B311D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vAlign w:val="center"/>
              </w:tcPr>
              <w:p w14:paraId="1C7C28B2" w14:textId="2BB472CD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597682511"/>
            <w:placeholder>
              <w:docPart w:val="E9BD3EF3D31D4F2A8E4383370A196F1D"/>
            </w:placeholder>
            <w:showingPlcHdr/>
          </w:sdtPr>
          <w:sdtEndPr/>
          <w:sdtContent>
            <w:tc>
              <w:tcPr>
                <w:tcW w:w="2268" w:type="dxa"/>
                <w:vAlign w:val="center"/>
              </w:tcPr>
              <w:p w14:paraId="6231F58D" w14:textId="7368314E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297917668"/>
            <w:placeholder>
              <w:docPart w:val="BC9C834B7DA6437F99CDC13A0D28F2A5"/>
            </w:placeholder>
            <w:showingPlcHdr/>
          </w:sdtPr>
          <w:sdtEndPr/>
          <w:sdtContent>
            <w:tc>
              <w:tcPr>
                <w:tcW w:w="2268" w:type="dxa"/>
                <w:vAlign w:val="center"/>
              </w:tcPr>
              <w:p w14:paraId="31A6131A" w14:textId="25697106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A4BD9" w14:paraId="49962D06" w14:textId="77777777" w:rsidTr="0053685E">
        <w:trPr>
          <w:trHeight w:val="567"/>
        </w:trPr>
        <w:sdt>
          <w:sdtPr>
            <w:rPr>
              <w:lang w:val="de-DE"/>
            </w:rPr>
            <w:id w:val="-1732377164"/>
            <w:placeholder>
              <w:docPart w:val="CE1A551CBAAD40B6949949AD970EE9CA"/>
            </w:placeholder>
            <w:showingPlcHdr/>
          </w:sdtPr>
          <w:sdtEndPr/>
          <w:sdtContent>
            <w:tc>
              <w:tcPr>
                <w:tcW w:w="3402" w:type="dxa"/>
                <w:gridSpan w:val="2"/>
                <w:vAlign w:val="center"/>
              </w:tcPr>
              <w:p w14:paraId="11C596C3" w14:textId="016F6386" w:rsidR="006A4BD9" w:rsidRDefault="006A4BD9" w:rsidP="00363F25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-904373156"/>
            <w:placeholder>
              <w:docPart w:val="AEFC47D0C46B4762875ACB5D05FB995D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vAlign w:val="center"/>
              </w:tcPr>
              <w:p w14:paraId="643560A6" w14:textId="4C06E3A8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lang w:val="de-DE"/>
            </w:rPr>
            <w:id w:val="23984639"/>
            <w:placeholder>
              <w:docPart w:val="06D1D2A057704AB1AF157320A9787249"/>
            </w:placeholder>
            <w:showingPlcHdr/>
          </w:sdtPr>
          <w:sdtEndPr/>
          <w:sdtContent>
            <w:tc>
              <w:tcPr>
                <w:tcW w:w="2268" w:type="dxa"/>
                <w:vAlign w:val="center"/>
              </w:tcPr>
              <w:p w14:paraId="6EC9A7C7" w14:textId="0D25DCAD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val="de-DE"/>
            </w:rPr>
            <w:id w:val="29627580"/>
            <w:placeholder>
              <w:docPart w:val="73DE09137B1545F18D8D2762CE5AC159"/>
            </w:placeholder>
            <w:showingPlcHdr/>
          </w:sdtPr>
          <w:sdtEndPr/>
          <w:sdtContent>
            <w:tc>
              <w:tcPr>
                <w:tcW w:w="2268" w:type="dxa"/>
                <w:vAlign w:val="center"/>
              </w:tcPr>
              <w:p w14:paraId="49367793" w14:textId="558E6BA6" w:rsidR="006A4BD9" w:rsidRDefault="006A4BD9" w:rsidP="00A01386">
                <w:pPr>
                  <w:jc w:val="center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FD40565" w14:textId="63DFD0FA" w:rsidR="004A47F9" w:rsidRDefault="004A47F9" w:rsidP="003659BA">
      <w:pPr>
        <w:rPr>
          <w:lang w:val="de-DE"/>
        </w:rPr>
      </w:pPr>
    </w:p>
    <w:p w14:paraId="1C60E622" w14:textId="214A2B3A" w:rsidR="006A4BD9" w:rsidRDefault="006A4BD9">
      <w:pPr>
        <w:spacing w:before="260" w:after="260" w:line="260" w:lineRule="exact"/>
        <w:rPr>
          <w:lang w:val="de-DE"/>
        </w:rPr>
      </w:pPr>
      <w:r>
        <w:rPr>
          <w:lang w:val="de-DE"/>
        </w:rPr>
        <w:br w:type="page"/>
      </w:r>
    </w:p>
    <w:tbl>
      <w:tblPr>
        <w:tblStyle w:val="Tabellenraster"/>
        <w:tblW w:w="10205" w:type="dxa"/>
        <w:shd w:val="clear" w:color="auto" w:fill="E09CA2"/>
        <w:tblLook w:val="04A0" w:firstRow="1" w:lastRow="0" w:firstColumn="1" w:lastColumn="0" w:noHBand="0" w:noVBand="1"/>
      </w:tblPr>
      <w:tblGrid>
        <w:gridCol w:w="10205"/>
      </w:tblGrid>
      <w:tr w:rsidR="003659BA" w:rsidRPr="00BE74AD" w14:paraId="20C31F2E" w14:textId="77777777" w:rsidTr="002C3C41">
        <w:trPr>
          <w:trHeight w:val="283"/>
        </w:trPr>
        <w:tc>
          <w:tcPr>
            <w:tcW w:w="10205" w:type="dxa"/>
            <w:shd w:val="clear" w:color="auto" w:fill="E09CA2"/>
          </w:tcPr>
          <w:p w14:paraId="51FAE229" w14:textId="1843A2CF" w:rsidR="003659BA" w:rsidRPr="00BE74AD" w:rsidRDefault="003659BA" w:rsidP="003659BA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lastRenderedPageBreak/>
              <w:t>Benötigte Infrastruktur</w:t>
            </w:r>
          </w:p>
        </w:tc>
      </w:tr>
    </w:tbl>
    <w:p w14:paraId="2643504A" w14:textId="77777777" w:rsidR="004A47F9" w:rsidRDefault="004A47F9" w:rsidP="003659BA">
      <w:pPr>
        <w:rPr>
          <w:lang w:val="de-DE"/>
        </w:rPr>
      </w:pPr>
    </w:p>
    <w:tbl>
      <w:tblPr>
        <w:tblStyle w:val="Tabellenraster"/>
        <w:tblW w:w="10204" w:type="dxa"/>
        <w:tblLook w:val="04A0" w:firstRow="1" w:lastRow="0" w:firstColumn="1" w:lastColumn="0" w:noHBand="0" w:noVBand="1"/>
      </w:tblPr>
      <w:tblGrid>
        <w:gridCol w:w="5102"/>
        <w:gridCol w:w="2551"/>
        <w:gridCol w:w="2551"/>
      </w:tblGrid>
      <w:tr w:rsidR="00E24BF7" w14:paraId="4ED4E99A" w14:textId="77777777" w:rsidTr="00E24BF7">
        <w:trPr>
          <w:trHeight w:val="567"/>
        </w:trPr>
        <w:tc>
          <w:tcPr>
            <w:tcW w:w="5102" w:type="dxa"/>
            <w:vAlign w:val="center"/>
          </w:tcPr>
          <w:p w14:paraId="3571C94B" w14:textId="16C15491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Bitte zutreffendes ankreuzen</w:t>
            </w:r>
          </w:p>
        </w:tc>
        <w:tc>
          <w:tcPr>
            <w:tcW w:w="2551" w:type="dxa"/>
            <w:vAlign w:val="center"/>
          </w:tcPr>
          <w:p w14:paraId="69441C75" w14:textId="59F39A1A" w:rsidR="00E24BF7" w:rsidRDefault="00E24BF7" w:rsidP="00E24BF7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Ja</w:t>
            </w:r>
          </w:p>
        </w:tc>
        <w:tc>
          <w:tcPr>
            <w:tcW w:w="2551" w:type="dxa"/>
            <w:vAlign w:val="center"/>
          </w:tcPr>
          <w:p w14:paraId="7504A904" w14:textId="4344A95D" w:rsidR="00E24BF7" w:rsidRDefault="00E24BF7" w:rsidP="00E24BF7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Nein</w:t>
            </w:r>
          </w:p>
        </w:tc>
      </w:tr>
      <w:tr w:rsidR="00E24BF7" w14:paraId="575999A1" w14:textId="733C930D" w:rsidTr="00E24BF7">
        <w:trPr>
          <w:trHeight w:val="567"/>
        </w:trPr>
        <w:tc>
          <w:tcPr>
            <w:tcW w:w="5102" w:type="dxa"/>
            <w:vAlign w:val="center"/>
          </w:tcPr>
          <w:p w14:paraId="483D8F5F" w14:textId="1D2F8740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Verlängertes Einschalten der Strassenbeleuchtung</w:t>
            </w:r>
          </w:p>
        </w:tc>
        <w:sdt>
          <w:sdtPr>
            <w:rPr>
              <w:lang w:val="de-DE"/>
            </w:rPr>
            <w:id w:val="-1003584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7CB21842" w14:textId="443B542A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890315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75E26071" w14:textId="74D2D570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E24BF7" w14:paraId="5926DE2B" w14:textId="089ABFAC" w:rsidTr="00E24BF7">
        <w:trPr>
          <w:trHeight w:val="567"/>
        </w:trPr>
        <w:tc>
          <w:tcPr>
            <w:tcW w:w="5102" w:type="dxa"/>
            <w:vAlign w:val="center"/>
          </w:tcPr>
          <w:p w14:paraId="0D2F1886" w14:textId="7A774AE9" w:rsidR="00E24BF7" w:rsidRPr="00BE74AD" w:rsidRDefault="00E24BF7" w:rsidP="00363F25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Zeiten angeben</w:t>
            </w:r>
          </w:p>
        </w:tc>
        <w:sdt>
          <w:sdtPr>
            <w:rPr>
              <w:lang w:val="de-DE"/>
            </w:rPr>
            <w:id w:val="-1697296665"/>
            <w:placeholder>
              <w:docPart w:val="46C4C1191B604E36A64523B75835778D"/>
            </w:placeholder>
            <w:showingPlcHdr/>
          </w:sdtPr>
          <w:sdtEndPr/>
          <w:sdtContent>
            <w:tc>
              <w:tcPr>
                <w:tcW w:w="5102" w:type="dxa"/>
                <w:gridSpan w:val="2"/>
                <w:vAlign w:val="center"/>
              </w:tcPr>
              <w:p w14:paraId="33B7DD43" w14:textId="6F690F52" w:rsidR="00E24BF7" w:rsidRDefault="00E24BF7" w:rsidP="00E24BF7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861A7" w14:paraId="65B88489" w14:textId="77777777" w:rsidTr="006861A7">
        <w:trPr>
          <w:trHeight w:val="567"/>
        </w:trPr>
        <w:tc>
          <w:tcPr>
            <w:tcW w:w="5102" w:type="dxa"/>
            <w:vAlign w:val="center"/>
          </w:tcPr>
          <w:p w14:paraId="082B07A4" w14:textId="57666CCA" w:rsidR="006861A7" w:rsidRPr="00BE74AD" w:rsidRDefault="006861A7" w:rsidP="006861A7">
            <w:pPr>
              <w:ind w:left="199" w:hanging="199"/>
              <w:rPr>
                <w:b/>
              </w:rPr>
            </w:pPr>
            <w:r w:rsidRPr="00BE74AD">
              <w:rPr>
                <w:b/>
              </w:rPr>
              <w:t>Freinachtsbewilligung</w:t>
            </w:r>
          </w:p>
        </w:tc>
        <w:sdt>
          <w:sdtPr>
            <w:rPr>
              <w:lang w:val="de-DE"/>
            </w:rPr>
            <w:id w:val="-187677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5D3594E4" w14:textId="3FD16E32" w:rsidR="006861A7" w:rsidRDefault="006861A7" w:rsidP="006861A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207964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75D0C8E9" w14:textId="502B5551" w:rsidR="006861A7" w:rsidRDefault="00644A86" w:rsidP="006861A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6861A7" w14:paraId="55D50C6C" w14:textId="77777777" w:rsidTr="00E24BF7">
        <w:trPr>
          <w:trHeight w:val="567"/>
        </w:trPr>
        <w:tc>
          <w:tcPr>
            <w:tcW w:w="5102" w:type="dxa"/>
            <w:vAlign w:val="center"/>
          </w:tcPr>
          <w:p w14:paraId="446CCB43" w14:textId="333E7B71" w:rsidR="006861A7" w:rsidRPr="00BE74AD" w:rsidRDefault="006861A7" w:rsidP="00363F25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Daten angeben</w:t>
            </w:r>
          </w:p>
        </w:tc>
        <w:sdt>
          <w:sdtPr>
            <w:rPr>
              <w:lang w:val="de-DE"/>
            </w:rPr>
            <w:id w:val="-19212420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102" w:type="dxa"/>
                <w:gridSpan w:val="2"/>
                <w:vAlign w:val="center"/>
              </w:tcPr>
              <w:p w14:paraId="1CBE9133" w14:textId="1E247518" w:rsidR="006861A7" w:rsidRDefault="006861A7" w:rsidP="00E24BF7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24BF7" w14:paraId="6CFEFB7E" w14:textId="2FB01A86" w:rsidTr="00E24BF7">
        <w:trPr>
          <w:trHeight w:val="567"/>
        </w:trPr>
        <w:tc>
          <w:tcPr>
            <w:tcW w:w="5102" w:type="dxa"/>
            <w:vAlign w:val="center"/>
          </w:tcPr>
          <w:p w14:paraId="2367A6DB" w14:textId="656ECD15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 xml:space="preserve">Benützung </w:t>
            </w:r>
            <w:r w:rsidR="00757E16" w:rsidRPr="00BE74AD">
              <w:rPr>
                <w:b/>
                <w:lang w:val="de-DE"/>
              </w:rPr>
              <w:t>von</w:t>
            </w:r>
            <w:r w:rsidRPr="00BE74AD">
              <w:rPr>
                <w:b/>
                <w:lang w:val="de-DE"/>
              </w:rPr>
              <w:t xml:space="preserve"> öffentlichen WC-Anlagen</w:t>
            </w:r>
          </w:p>
        </w:tc>
        <w:sdt>
          <w:sdtPr>
            <w:rPr>
              <w:lang w:val="de-DE"/>
            </w:rPr>
            <w:id w:val="74173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5A78F294" w14:textId="6DC958E9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6381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11F64F97" w14:textId="2694E6DD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943EE9" w14:paraId="3FD94FAB" w14:textId="77777777" w:rsidTr="00943EE9">
        <w:trPr>
          <w:trHeight w:val="567"/>
        </w:trPr>
        <w:tc>
          <w:tcPr>
            <w:tcW w:w="5102" w:type="dxa"/>
            <w:vAlign w:val="center"/>
          </w:tcPr>
          <w:p w14:paraId="51FC07DC" w14:textId="4B098FC1" w:rsidR="00943EE9" w:rsidRPr="00BE74AD" w:rsidRDefault="00943EE9" w:rsidP="00943EE9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Standort</w:t>
            </w:r>
          </w:p>
        </w:tc>
        <w:sdt>
          <w:sdtPr>
            <w:rPr>
              <w:lang w:val="de-DE"/>
            </w:rPr>
            <w:id w:val="19027017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102" w:type="dxa"/>
                <w:gridSpan w:val="2"/>
                <w:vAlign w:val="center"/>
              </w:tcPr>
              <w:p w14:paraId="7103F4F5" w14:textId="0BCEEE36" w:rsidR="00943EE9" w:rsidRDefault="00943EE9" w:rsidP="00943EE9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24BF7" w14:paraId="50C5128E" w14:textId="3157FD38" w:rsidTr="00E24BF7">
        <w:trPr>
          <w:trHeight w:val="567"/>
        </w:trPr>
        <w:tc>
          <w:tcPr>
            <w:tcW w:w="5102" w:type="dxa"/>
            <w:vAlign w:val="center"/>
          </w:tcPr>
          <w:p w14:paraId="4E881213" w14:textId="2E9C041E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 xml:space="preserve">Benützung des </w:t>
            </w:r>
            <w:r w:rsidR="00316900">
              <w:rPr>
                <w:b/>
                <w:lang w:val="de-DE"/>
              </w:rPr>
              <w:t>Stediplatzes</w:t>
            </w:r>
          </w:p>
        </w:tc>
        <w:sdt>
          <w:sdtPr>
            <w:rPr>
              <w:lang w:val="de-DE"/>
            </w:rPr>
            <w:id w:val="-169403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552A3F23" w14:textId="773472D1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338924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179A0B03" w14:textId="4EA1BADD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E24BF7" w14:paraId="6801D09C" w14:textId="0BA53860" w:rsidTr="00E24BF7">
        <w:trPr>
          <w:trHeight w:val="567"/>
        </w:trPr>
        <w:tc>
          <w:tcPr>
            <w:tcW w:w="5102" w:type="dxa"/>
            <w:vAlign w:val="center"/>
          </w:tcPr>
          <w:p w14:paraId="5A17CF24" w14:textId="77D8F9DE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Sperrung von öffentlichen Parkplätzen</w:t>
            </w:r>
          </w:p>
        </w:tc>
        <w:sdt>
          <w:sdtPr>
            <w:rPr>
              <w:lang w:val="de-DE"/>
            </w:rPr>
            <w:id w:val="-420102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5E727510" w14:textId="7E985F2B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966089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5C707CE3" w14:textId="261D8E1C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E24BF7" w14:paraId="12E08157" w14:textId="6273EB47" w:rsidTr="00E24BF7">
        <w:trPr>
          <w:trHeight w:val="567"/>
        </w:trPr>
        <w:tc>
          <w:tcPr>
            <w:tcW w:w="5102" w:type="dxa"/>
            <w:vAlign w:val="center"/>
          </w:tcPr>
          <w:p w14:paraId="58C54198" w14:textId="2B5D7549" w:rsidR="00E24BF7" w:rsidRPr="00BE74AD" w:rsidRDefault="00E24BF7" w:rsidP="00363F25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Sperrfläche auf Situationsplan einzeichnen</w:t>
            </w:r>
          </w:p>
        </w:tc>
        <w:sdt>
          <w:sdtPr>
            <w:rPr>
              <w:lang w:val="de-DE"/>
            </w:rPr>
            <w:id w:val="1403711605"/>
            <w:placeholder>
              <w:docPart w:val="DD0AD127F3C643849AE429A5B1215971"/>
            </w:placeholder>
            <w:showingPlcHdr/>
          </w:sdtPr>
          <w:sdtEndPr/>
          <w:sdtContent>
            <w:tc>
              <w:tcPr>
                <w:tcW w:w="5102" w:type="dxa"/>
                <w:gridSpan w:val="2"/>
                <w:vAlign w:val="center"/>
              </w:tcPr>
              <w:p w14:paraId="1415E254" w14:textId="2D18E79C" w:rsidR="00E24BF7" w:rsidRDefault="00E24BF7" w:rsidP="00E24BF7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24BF7" w14:paraId="2F0DFE74" w14:textId="26987AB2" w:rsidTr="00E24BF7">
        <w:trPr>
          <w:trHeight w:val="567"/>
        </w:trPr>
        <w:tc>
          <w:tcPr>
            <w:tcW w:w="5102" w:type="dxa"/>
            <w:vAlign w:val="center"/>
          </w:tcPr>
          <w:p w14:paraId="2ED54212" w14:textId="0AFDFC90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Anschluss Elektrisch</w:t>
            </w:r>
          </w:p>
        </w:tc>
        <w:sdt>
          <w:sdtPr>
            <w:rPr>
              <w:lang w:val="de-DE"/>
            </w:rPr>
            <w:id w:val="146412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4654675C" w14:textId="60F5F688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752277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42A7D1C2" w14:textId="109DE452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943EE9" w14:paraId="7131515C" w14:textId="77777777" w:rsidTr="00943EE9">
        <w:trPr>
          <w:trHeight w:val="567"/>
        </w:trPr>
        <w:tc>
          <w:tcPr>
            <w:tcW w:w="5102" w:type="dxa"/>
            <w:vAlign w:val="center"/>
          </w:tcPr>
          <w:p w14:paraId="418D4925" w14:textId="67DDAF69" w:rsidR="00943EE9" w:rsidRPr="00BE74AD" w:rsidRDefault="00943EE9" w:rsidP="00943EE9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Leistung in kW/Stromstärke in Amper</w:t>
            </w:r>
          </w:p>
        </w:tc>
        <w:sdt>
          <w:sdtPr>
            <w:rPr>
              <w:lang w:val="de-DE"/>
            </w:rPr>
            <w:id w:val="-16353181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102" w:type="dxa"/>
                <w:gridSpan w:val="2"/>
                <w:vAlign w:val="center"/>
              </w:tcPr>
              <w:p w14:paraId="66840143" w14:textId="3C7F7602" w:rsidR="00943EE9" w:rsidRDefault="00943EE9" w:rsidP="00943EE9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24BF7" w14:paraId="4DB44B5F" w14:textId="3B26EA2D" w:rsidTr="00E24BF7">
        <w:trPr>
          <w:trHeight w:val="567"/>
        </w:trPr>
        <w:tc>
          <w:tcPr>
            <w:tcW w:w="5102" w:type="dxa"/>
            <w:vAlign w:val="center"/>
          </w:tcPr>
          <w:p w14:paraId="0AE06782" w14:textId="41BE7AC8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Anschluss Wasser</w:t>
            </w:r>
          </w:p>
        </w:tc>
        <w:sdt>
          <w:sdtPr>
            <w:rPr>
              <w:lang w:val="de-DE"/>
            </w:rPr>
            <w:id w:val="2091198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5DEFA5B0" w14:textId="2E3BCE2D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592507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5EF28CFF" w14:textId="67C34EDC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E24BF7" w14:paraId="1186F8C0" w14:textId="1A180BE0" w:rsidTr="00E24BF7">
        <w:trPr>
          <w:trHeight w:val="567"/>
        </w:trPr>
        <w:tc>
          <w:tcPr>
            <w:tcW w:w="5102" w:type="dxa"/>
            <w:vAlign w:val="center"/>
          </w:tcPr>
          <w:p w14:paraId="7296D0D2" w14:textId="243DE543" w:rsidR="00E24BF7" w:rsidRPr="00BE74AD" w:rsidRDefault="00E24BF7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Bezug von Absperrmaterial vom Werkhof</w:t>
            </w:r>
          </w:p>
        </w:tc>
        <w:sdt>
          <w:sdtPr>
            <w:rPr>
              <w:lang w:val="de-DE"/>
            </w:rPr>
            <w:id w:val="-352728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1ED5F78F" w14:textId="4EBBDEF2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920141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278C3FCE" w14:textId="3BB08867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E24BF7" w14:paraId="16FFED42" w14:textId="4A789ADA" w:rsidTr="006861A7">
        <w:trPr>
          <w:trHeight w:val="567"/>
        </w:trPr>
        <w:tc>
          <w:tcPr>
            <w:tcW w:w="5102" w:type="dxa"/>
            <w:vAlign w:val="center"/>
          </w:tcPr>
          <w:p w14:paraId="4E162A4D" w14:textId="39AFF7C2" w:rsidR="00E24BF7" w:rsidRPr="00BE74AD" w:rsidRDefault="00E24BF7" w:rsidP="00363F25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Benötigtes Material angeben</w:t>
            </w:r>
          </w:p>
        </w:tc>
        <w:sdt>
          <w:sdtPr>
            <w:rPr>
              <w:lang w:val="de-DE"/>
            </w:rPr>
            <w:id w:val="913518496"/>
            <w:placeholder>
              <w:docPart w:val="887ABAC3B5514BB5A3F95B8D37548CDE"/>
            </w:placeholder>
            <w:showingPlcHdr/>
          </w:sdtPr>
          <w:sdtEndPr/>
          <w:sdtContent>
            <w:tc>
              <w:tcPr>
                <w:tcW w:w="5102" w:type="dxa"/>
                <w:gridSpan w:val="2"/>
                <w:vAlign w:val="center"/>
              </w:tcPr>
              <w:p w14:paraId="0FD96EF2" w14:textId="59CA9B1A" w:rsidR="00E24BF7" w:rsidRDefault="00E24BF7" w:rsidP="006861A7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24BF7" w14:paraId="4C16618D" w14:textId="2381F3E9" w:rsidTr="00E24BF7">
        <w:trPr>
          <w:trHeight w:val="567"/>
        </w:trPr>
        <w:tc>
          <w:tcPr>
            <w:tcW w:w="5102" w:type="dxa"/>
            <w:vAlign w:val="center"/>
          </w:tcPr>
          <w:p w14:paraId="42CCFA07" w14:textId="3C6E0EA4" w:rsidR="00E24BF7" w:rsidRPr="00BE74AD" w:rsidRDefault="00757E16" w:rsidP="00363F25">
            <w:pPr>
              <w:rPr>
                <w:b/>
                <w:lang w:val="de-DE"/>
              </w:rPr>
            </w:pPr>
            <w:r w:rsidRPr="00BE74AD">
              <w:rPr>
                <w:b/>
                <w:lang w:val="de-DE"/>
              </w:rPr>
              <w:t>Schlipfsperrung</w:t>
            </w:r>
          </w:p>
        </w:tc>
        <w:sdt>
          <w:sdtPr>
            <w:rPr>
              <w:lang w:val="de-DE"/>
            </w:rPr>
            <w:id w:val="-1505363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4CA0B396" w14:textId="112B3A4E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379166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4B76FBC0" w14:textId="1A231E9F" w:rsidR="00E24BF7" w:rsidRDefault="00E24BF7" w:rsidP="00E24BF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E24BF7" w14:paraId="31791515" w14:textId="2EA4C0E1" w:rsidTr="006861A7">
        <w:trPr>
          <w:trHeight w:val="567"/>
        </w:trPr>
        <w:tc>
          <w:tcPr>
            <w:tcW w:w="5102" w:type="dxa"/>
            <w:vAlign w:val="center"/>
          </w:tcPr>
          <w:p w14:paraId="63B6A67F" w14:textId="16B1AA4D" w:rsidR="00E24BF7" w:rsidRPr="00BE74AD" w:rsidRDefault="00757E16" w:rsidP="00363F25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Daten angeben</w:t>
            </w:r>
          </w:p>
        </w:tc>
        <w:sdt>
          <w:sdtPr>
            <w:rPr>
              <w:lang w:val="de-DE"/>
            </w:rPr>
            <w:id w:val="-923489670"/>
            <w:placeholder>
              <w:docPart w:val="DC6089ECA1434275935BF5610E75A174"/>
            </w:placeholder>
            <w:showingPlcHdr/>
          </w:sdtPr>
          <w:sdtEndPr/>
          <w:sdtContent>
            <w:tc>
              <w:tcPr>
                <w:tcW w:w="5102" w:type="dxa"/>
                <w:gridSpan w:val="2"/>
                <w:vAlign w:val="center"/>
              </w:tcPr>
              <w:p w14:paraId="01884033" w14:textId="071E487D" w:rsidR="00E24BF7" w:rsidRDefault="00E24BF7" w:rsidP="006861A7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79BF" w14:paraId="63062DC5" w14:textId="77777777" w:rsidTr="00FB79BF">
        <w:trPr>
          <w:trHeight w:val="567"/>
        </w:trPr>
        <w:tc>
          <w:tcPr>
            <w:tcW w:w="5102" w:type="dxa"/>
            <w:vAlign w:val="center"/>
          </w:tcPr>
          <w:p w14:paraId="6C34FF35" w14:textId="3008A6FE" w:rsidR="00FB79BF" w:rsidRPr="00BE74AD" w:rsidRDefault="00FB79BF" w:rsidP="000443D7">
            <w:pPr>
              <w:rPr>
                <w:b/>
              </w:rPr>
            </w:pPr>
            <w:r w:rsidRPr="00BE74AD">
              <w:rPr>
                <w:b/>
              </w:rPr>
              <w:t>Strassensperrung</w:t>
            </w:r>
          </w:p>
        </w:tc>
        <w:sdt>
          <w:sdtPr>
            <w:rPr>
              <w:lang w:val="de-DE"/>
            </w:rPr>
            <w:id w:val="-1716804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78C3C177" w14:textId="6074DE87" w:rsidR="00FB79BF" w:rsidRDefault="00FB79BF" w:rsidP="00FB79B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8726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482F8B77" w14:textId="0E142697" w:rsidR="00FB79BF" w:rsidRDefault="00FB79BF" w:rsidP="00FB79B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0443D7" w14:paraId="42D331EF" w14:textId="77777777" w:rsidTr="006861A7">
        <w:trPr>
          <w:trHeight w:val="567"/>
        </w:trPr>
        <w:tc>
          <w:tcPr>
            <w:tcW w:w="5102" w:type="dxa"/>
            <w:vAlign w:val="center"/>
          </w:tcPr>
          <w:p w14:paraId="5CEEF137" w14:textId="57A9199F" w:rsidR="000443D7" w:rsidRPr="00BE74AD" w:rsidRDefault="007812B4" w:rsidP="00363F25">
            <w:pPr>
              <w:pStyle w:val="Listenabsatz"/>
              <w:numPr>
                <w:ilvl w:val="0"/>
                <w:numId w:val="21"/>
              </w:numPr>
              <w:rPr>
                <w:b/>
              </w:rPr>
            </w:pPr>
            <w:r w:rsidRPr="00BE74AD">
              <w:rPr>
                <w:b/>
              </w:rPr>
              <w:t>Strassennamen und Zeiten</w:t>
            </w:r>
          </w:p>
        </w:tc>
        <w:sdt>
          <w:sdtPr>
            <w:rPr>
              <w:lang w:val="de-DE"/>
            </w:rPr>
            <w:id w:val="18444254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102" w:type="dxa"/>
                <w:gridSpan w:val="2"/>
                <w:vAlign w:val="center"/>
              </w:tcPr>
              <w:p w14:paraId="55A8ABC9" w14:textId="693BD575" w:rsidR="000443D7" w:rsidRDefault="007812B4" w:rsidP="006861A7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6861A7" w14:paraId="5A1D65AA" w14:textId="77777777" w:rsidTr="006861A7">
        <w:trPr>
          <w:trHeight w:val="567"/>
        </w:trPr>
        <w:tc>
          <w:tcPr>
            <w:tcW w:w="5102" w:type="dxa"/>
            <w:vAlign w:val="center"/>
          </w:tcPr>
          <w:p w14:paraId="369258DD" w14:textId="1ED4DD08" w:rsidR="006861A7" w:rsidRPr="00BE74AD" w:rsidRDefault="006861A7" w:rsidP="006861A7">
            <w:pPr>
              <w:ind w:left="199" w:hanging="199"/>
              <w:rPr>
                <w:b/>
              </w:rPr>
            </w:pPr>
            <w:r w:rsidRPr="00BE74AD">
              <w:rPr>
                <w:b/>
              </w:rPr>
              <w:t>Laseranlagen</w:t>
            </w:r>
          </w:p>
        </w:tc>
        <w:sdt>
          <w:sdtPr>
            <w:rPr>
              <w:lang w:val="de-DE"/>
            </w:rPr>
            <w:id w:val="1770040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64C3F93B" w14:textId="1D07FEDF" w:rsidR="006861A7" w:rsidRDefault="006861A7" w:rsidP="006861A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404752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2767F48C" w14:textId="1D11C0A9" w:rsidR="006861A7" w:rsidRDefault="006861A7" w:rsidP="006861A7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  <w:tr w:rsidR="00757E16" w14:paraId="1681843A" w14:textId="77777777" w:rsidTr="00757E16">
        <w:trPr>
          <w:trHeight w:val="567"/>
        </w:trPr>
        <w:tc>
          <w:tcPr>
            <w:tcW w:w="5102" w:type="dxa"/>
            <w:vAlign w:val="center"/>
          </w:tcPr>
          <w:p w14:paraId="38DDDB98" w14:textId="55281D54" w:rsidR="00757E16" w:rsidRPr="00BE74AD" w:rsidRDefault="00757E16" w:rsidP="00757E16">
            <w:pPr>
              <w:ind w:left="199" w:hanging="199"/>
              <w:rPr>
                <w:b/>
              </w:rPr>
            </w:pPr>
            <w:r w:rsidRPr="00BE74AD">
              <w:rPr>
                <w:b/>
              </w:rPr>
              <w:t>Lautsprecher</w:t>
            </w:r>
          </w:p>
        </w:tc>
        <w:sdt>
          <w:sdtPr>
            <w:rPr>
              <w:lang w:val="de-DE"/>
            </w:rPr>
            <w:id w:val="1629513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67113E12" w14:textId="490BB599" w:rsidR="00757E16" w:rsidRDefault="00757E16" w:rsidP="00757E16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42692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1" w:type="dxa"/>
                <w:vAlign w:val="center"/>
              </w:tcPr>
              <w:p w14:paraId="323E2E43" w14:textId="2CCAB1B2" w:rsidR="00757E16" w:rsidRDefault="00757E16" w:rsidP="00757E16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</w:tr>
    </w:tbl>
    <w:p w14:paraId="5CBAC1F8" w14:textId="77777777" w:rsidR="006A4BD9" w:rsidRDefault="006A4BD9">
      <w:pPr>
        <w:spacing w:before="260" w:after="260" w:line="260" w:lineRule="exact"/>
        <w:rPr>
          <w:lang w:val="de-DE"/>
        </w:rPr>
      </w:pPr>
    </w:p>
    <w:p w14:paraId="18CC4CE7" w14:textId="77777777" w:rsidR="006A4BD9" w:rsidRDefault="006A4BD9">
      <w:pPr>
        <w:spacing w:before="260" w:after="260" w:line="260" w:lineRule="exact"/>
        <w:rPr>
          <w:lang w:val="de-DE"/>
        </w:rPr>
      </w:pPr>
      <w:r>
        <w:rPr>
          <w:lang w:val="de-DE"/>
        </w:rPr>
        <w:br w:type="page"/>
      </w:r>
    </w:p>
    <w:p w14:paraId="171986CE" w14:textId="03B02D73" w:rsidR="008F2211" w:rsidRDefault="00363F25">
      <w:pPr>
        <w:spacing w:before="260" w:after="260" w:line="260" w:lineRule="exact"/>
        <w:rPr>
          <w:lang w:val="de-DE"/>
        </w:rPr>
      </w:pPr>
      <w:r>
        <w:rPr>
          <w:lang w:val="de-DE"/>
        </w:rPr>
        <w:lastRenderedPageBreak/>
        <w:t>Bemerkungen:</w:t>
      </w:r>
    </w:p>
    <w:tbl>
      <w:tblPr>
        <w:tblStyle w:val="Tabellenraster"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363F25" w14:paraId="08F90CEC" w14:textId="77777777" w:rsidTr="00AC0807">
        <w:trPr>
          <w:trHeight w:val="2268"/>
        </w:trPr>
        <w:sdt>
          <w:sdtPr>
            <w:rPr>
              <w:lang w:val="de-DE"/>
            </w:rPr>
            <w:id w:val="-16794119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205" w:type="dxa"/>
              </w:tcPr>
              <w:p w14:paraId="02AEDA4A" w14:textId="21A4440C" w:rsidR="00363F25" w:rsidRDefault="0053685E">
                <w:pPr>
                  <w:spacing w:before="260" w:after="260" w:line="260" w:lineRule="exact"/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96E36A5" w14:textId="77777777" w:rsidR="00363F25" w:rsidRDefault="00363F25">
      <w:pPr>
        <w:spacing w:before="260" w:after="260" w:line="260" w:lineRule="exact"/>
        <w:rPr>
          <w:lang w:val="de-DE"/>
        </w:rPr>
      </w:pPr>
    </w:p>
    <w:p w14:paraId="522E7CAE" w14:textId="182679C0" w:rsidR="00EB7F38" w:rsidRDefault="00D85FB6" w:rsidP="00B22E26">
      <w:pPr>
        <w:rPr>
          <w:lang w:val="de-DE"/>
        </w:rPr>
      </w:pPr>
      <w:r>
        <w:rPr>
          <w:lang w:val="de-DE"/>
        </w:rPr>
        <w:t>Beilagen</w:t>
      </w:r>
      <w:r w:rsidR="00A94B7F">
        <w:rPr>
          <w:lang w:val="de-DE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098"/>
      </w:tblGrid>
      <w:tr w:rsidR="00A94B7F" w14:paraId="62CE93D3" w14:textId="77777777" w:rsidTr="00A94B7F">
        <w:sdt>
          <w:sdtPr>
            <w:rPr>
              <w:lang w:val="de-DE"/>
            </w:rPr>
            <w:id w:val="-1622595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27A89A6" w14:textId="4A0BAD82" w:rsidR="00A94B7F" w:rsidRDefault="00A94B7F" w:rsidP="00A94B7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tc>
          <w:tcPr>
            <w:tcW w:w="5098" w:type="dxa"/>
          </w:tcPr>
          <w:p w14:paraId="21FF8644" w14:textId="2CC451EB" w:rsidR="00A94B7F" w:rsidRDefault="00A94B7F" w:rsidP="00B22E26">
            <w:pPr>
              <w:rPr>
                <w:lang w:val="de-DE"/>
              </w:rPr>
            </w:pPr>
            <w:r>
              <w:rPr>
                <w:lang w:val="de-DE"/>
              </w:rPr>
              <w:t>Situationsplan</w:t>
            </w:r>
          </w:p>
        </w:tc>
      </w:tr>
      <w:tr w:rsidR="00EC0B68" w14:paraId="526C707E" w14:textId="77777777" w:rsidTr="00A94B7F">
        <w:sdt>
          <w:sdtPr>
            <w:rPr>
              <w:lang w:val="de-DE"/>
            </w:rPr>
            <w:id w:val="17299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59D6D860" w14:textId="1C4E794D" w:rsidR="00EC0B68" w:rsidRDefault="00EC0B68" w:rsidP="00A94B7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tc>
          <w:tcPr>
            <w:tcW w:w="5098" w:type="dxa"/>
          </w:tcPr>
          <w:p w14:paraId="2237D17D" w14:textId="2FA78A20" w:rsidR="00EC0B68" w:rsidRDefault="00EC0B68" w:rsidP="00B22E26">
            <w:pPr>
              <w:rPr>
                <w:lang w:val="de-DE"/>
              </w:rPr>
            </w:pPr>
            <w:r>
              <w:rPr>
                <w:lang w:val="de-DE"/>
              </w:rPr>
              <w:t>Programmübersicht</w:t>
            </w:r>
          </w:p>
        </w:tc>
      </w:tr>
      <w:tr w:rsidR="00A94B7F" w14:paraId="12E2EAF6" w14:textId="77777777" w:rsidTr="00A94B7F">
        <w:sdt>
          <w:sdtPr>
            <w:rPr>
              <w:lang w:val="de-DE"/>
            </w:rPr>
            <w:id w:val="-1394505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A09FD8A" w14:textId="2AED02E2" w:rsidR="00A94B7F" w:rsidRDefault="00A94B7F" w:rsidP="00A94B7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tc>
          <w:tcPr>
            <w:tcW w:w="5098" w:type="dxa"/>
          </w:tcPr>
          <w:p w14:paraId="5C506296" w14:textId="48B52974" w:rsidR="00A94B7F" w:rsidRDefault="00A94B7F" w:rsidP="00B22E26">
            <w:pPr>
              <w:rPr>
                <w:lang w:val="de-DE"/>
              </w:rPr>
            </w:pPr>
            <w:r>
              <w:rPr>
                <w:lang w:val="de-DE"/>
              </w:rPr>
              <w:t>Versicherungsnachweis</w:t>
            </w:r>
          </w:p>
        </w:tc>
      </w:tr>
      <w:tr w:rsidR="00A94B7F" w14:paraId="51249798" w14:textId="77777777" w:rsidTr="00A94B7F">
        <w:sdt>
          <w:sdtPr>
            <w:rPr>
              <w:lang w:val="de-DE"/>
            </w:rPr>
            <w:id w:val="919681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C57397D" w14:textId="153D92D6" w:rsidR="00A94B7F" w:rsidRDefault="00A94B7F" w:rsidP="00A94B7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tc>
          <w:tcPr>
            <w:tcW w:w="5098" w:type="dxa"/>
          </w:tcPr>
          <w:p w14:paraId="594542E8" w14:textId="70DF642A" w:rsidR="00A94B7F" w:rsidRDefault="00A94B7F" w:rsidP="00B22E26">
            <w:pPr>
              <w:rPr>
                <w:lang w:val="de-DE"/>
              </w:rPr>
            </w:pPr>
            <w:r>
              <w:rPr>
                <w:lang w:val="de-DE"/>
              </w:rPr>
              <w:t>Sicherheits</w:t>
            </w:r>
            <w:r w:rsidR="00506DEC">
              <w:rPr>
                <w:lang w:val="de-DE"/>
              </w:rPr>
              <w:t>-/ Notfall</w:t>
            </w:r>
            <w:r>
              <w:rPr>
                <w:lang w:val="de-DE"/>
              </w:rPr>
              <w:t>konzept</w:t>
            </w:r>
          </w:p>
        </w:tc>
      </w:tr>
      <w:tr w:rsidR="00D85FB6" w14:paraId="196C67AB" w14:textId="77777777" w:rsidTr="00A94B7F">
        <w:sdt>
          <w:sdtPr>
            <w:rPr>
              <w:lang w:val="de-DE"/>
            </w:rPr>
            <w:id w:val="-77710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1FD0CBFD" w14:textId="1E68C96F" w:rsidR="00D85FB6" w:rsidRDefault="00D85FB6" w:rsidP="00A94B7F">
                <w:pPr>
                  <w:jc w:val="center"/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7968641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098" w:type="dxa"/>
              </w:tcPr>
              <w:p w14:paraId="282E75DD" w14:textId="310092CF" w:rsidR="00D85FB6" w:rsidRDefault="00D85FB6" w:rsidP="00B22E26">
                <w:pPr>
                  <w:rPr>
                    <w:lang w:val="de-DE"/>
                  </w:rPr>
                </w:pPr>
                <w:r w:rsidRPr="004077F9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6106C7D" w14:textId="5B38E896" w:rsidR="00A94B7F" w:rsidRDefault="00A94B7F" w:rsidP="00B22E26">
      <w:pPr>
        <w:rPr>
          <w:lang w:val="de-DE"/>
        </w:rPr>
      </w:pPr>
    </w:p>
    <w:p w14:paraId="313FA240" w14:textId="77777777" w:rsidR="00A04E22" w:rsidRDefault="00A04E22" w:rsidP="00B22E26">
      <w:pPr>
        <w:rPr>
          <w:lang w:val="de-DE"/>
        </w:rPr>
      </w:pPr>
    </w:p>
    <w:p w14:paraId="1C8DD461" w14:textId="6CFC44C4" w:rsidR="003659BA" w:rsidRDefault="007D36C8" w:rsidP="00B22E26">
      <w:pPr>
        <w:rPr>
          <w:b/>
          <w:lang w:val="de-DE"/>
        </w:rPr>
      </w:pPr>
      <w:r w:rsidRPr="00A04E22">
        <w:rPr>
          <w:b/>
          <w:lang w:val="de-DE"/>
        </w:rPr>
        <w:t>Das Gesuch muss spätestens drei Monate vor Veranstaltungsbeginn bei der Gemeindekanzlei</w:t>
      </w:r>
      <w:r w:rsidR="00757E16">
        <w:rPr>
          <w:b/>
          <w:lang w:val="de-DE"/>
        </w:rPr>
        <w:t>, Hauptstrasse 88, 8272 Ermatingen</w:t>
      </w:r>
      <w:r w:rsidRPr="00A04E22">
        <w:rPr>
          <w:b/>
          <w:lang w:val="de-DE"/>
        </w:rPr>
        <w:t xml:space="preserve"> eingereicht werden.</w:t>
      </w:r>
    </w:p>
    <w:p w14:paraId="24E71368" w14:textId="77777777" w:rsidR="00D53779" w:rsidRPr="00A04E22" w:rsidRDefault="00D53779" w:rsidP="00B22E26">
      <w:pPr>
        <w:rPr>
          <w:b/>
          <w:lang w:val="de-DE"/>
        </w:rPr>
      </w:pPr>
    </w:p>
    <w:p w14:paraId="4DEE05F8" w14:textId="26766F1A" w:rsidR="003659BA" w:rsidRDefault="003659BA" w:rsidP="00B22E26">
      <w:pPr>
        <w:rPr>
          <w:lang w:val="de-DE"/>
        </w:rPr>
      </w:pPr>
    </w:p>
    <w:p w14:paraId="2890EF4B" w14:textId="77777777" w:rsidR="00A04E22" w:rsidRDefault="00A04E22" w:rsidP="00B22E26">
      <w:pPr>
        <w:rPr>
          <w:lang w:val="de-DE"/>
        </w:rPr>
      </w:pPr>
    </w:p>
    <w:p w14:paraId="63BDD58A" w14:textId="77777777" w:rsidR="00AC0807" w:rsidRDefault="00AC0807" w:rsidP="00B22E26">
      <w:pPr>
        <w:rPr>
          <w:lang w:val="de-DE"/>
        </w:rPr>
      </w:pPr>
    </w:p>
    <w:sdt>
      <w:sdtPr>
        <w:rPr>
          <w:lang w:val="de-DE"/>
        </w:rPr>
        <w:id w:val="1612089085"/>
        <w:placeholder>
          <w:docPart w:val="DefaultPlaceholder_-1854013440"/>
        </w:placeholder>
        <w:showingPlcHdr/>
        <w:text/>
      </w:sdtPr>
      <w:sdtEndPr/>
      <w:sdtContent>
        <w:p w14:paraId="0CCE0D18" w14:textId="71FE3B0F" w:rsidR="003659BA" w:rsidRDefault="003A06DD" w:rsidP="00B22E26">
          <w:pPr>
            <w:rPr>
              <w:lang w:val="de-DE"/>
            </w:rPr>
          </w:pPr>
          <w:r w:rsidRPr="004077F9">
            <w:rPr>
              <w:rStyle w:val="Platzhaltertext"/>
            </w:rPr>
            <w:t>Klicken oder tippen Sie hier, um Text einzugeben.</w:t>
          </w:r>
        </w:p>
      </w:sdtContent>
    </w:sdt>
    <w:p w14:paraId="049B20B4" w14:textId="3BD923B1" w:rsidR="003659BA" w:rsidRPr="003659BA" w:rsidRDefault="003659BA" w:rsidP="003659BA">
      <w:pPr>
        <w:tabs>
          <w:tab w:val="left" w:pos="3402"/>
          <w:tab w:val="center" w:pos="5102"/>
          <w:tab w:val="left" w:pos="7938"/>
        </w:tabs>
        <w:rPr>
          <w:u w:val="single"/>
          <w:lang w:val="de-DE"/>
        </w:rPr>
      </w:pPr>
      <w:r>
        <w:rPr>
          <w:u w:val="single"/>
          <w:lang w:val="de-DE"/>
        </w:rPr>
        <w:tab/>
      </w:r>
      <w:r w:rsidRPr="003659BA">
        <w:rPr>
          <w:lang w:val="de-DE"/>
        </w:rPr>
        <w:tab/>
      </w:r>
      <w:r>
        <w:rPr>
          <w:u w:val="single"/>
          <w:lang w:val="de-DE"/>
        </w:rPr>
        <w:tab/>
      </w:r>
    </w:p>
    <w:p w14:paraId="5FA5BCAA" w14:textId="4D4CCD5C" w:rsidR="00574522" w:rsidRDefault="003659BA" w:rsidP="003659BA">
      <w:pPr>
        <w:tabs>
          <w:tab w:val="left" w:pos="5103"/>
        </w:tabs>
        <w:rPr>
          <w:lang w:val="de-DE"/>
        </w:rPr>
      </w:pPr>
      <w:r>
        <w:rPr>
          <w:lang w:val="de-DE"/>
        </w:rPr>
        <w:t>Ort, Datum</w:t>
      </w:r>
      <w:r>
        <w:rPr>
          <w:lang w:val="de-DE"/>
        </w:rPr>
        <w:tab/>
        <w:t>Unterschrift</w:t>
      </w:r>
    </w:p>
    <w:p w14:paraId="5A643BAD" w14:textId="5D00A585" w:rsidR="00574522" w:rsidRPr="00A911A2" w:rsidRDefault="00644A86" w:rsidP="00644A86">
      <w:pPr>
        <w:pStyle w:val="berschrift1"/>
      </w:pPr>
      <w:r w:rsidRPr="00A911A2">
        <w:t xml:space="preserve"> </w:t>
      </w:r>
    </w:p>
    <w:sectPr w:rsidR="00574522" w:rsidRPr="00A911A2" w:rsidSect="00AE7630">
      <w:headerReference w:type="default" r:id="rId8"/>
      <w:footerReference w:type="default" r:id="rId9"/>
      <w:pgSz w:w="11906" w:h="16838" w:code="9"/>
      <w:pgMar w:top="1985" w:right="567" w:bottom="1134" w:left="1134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EA71D" w14:textId="77777777" w:rsidR="006D3423" w:rsidRDefault="006D3423" w:rsidP="00FA2FC7">
      <w:r>
        <w:separator/>
      </w:r>
    </w:p>
  </w:endnote>
  <w:endnote w:type="continuationSeparator" w:id="0">
    <w:p w14:paraId="6F54CC3B" w14:textId="77777777" w:rsidR="006D3423" w:rsidRDefault="006D3423" w:rsidP="00FA2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  <w:embedRegular r:id="rId1" w:fontKey="{773F442A-F716-4C83-A0A1-2AA5764656C5}"/>
    <w:embedBold r:id="rId2" w:fontKey="{748FF106-5650-450C-9E7B-46071DF5A1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9B4BAC98-DFCA-4AF0-9DE0-0351A3D221C4}"/>
  </w:font>
  <w:font w:name="Roboto Slab SemiBold">
    <w:panose1 w:val="00000000000000000000"/>
    <w:charset w:val="00"/>
    <w:family w:val="auto"/>
    <w:pitch w:val="variable"/>
    <w:sig w:usb0="200002FF" w:usb1="0000005B" w:usb2="00000020" w:usb3="00000000" w:csb0="0000019F" w:csb1="00000000"/>
    <w:embedRegular r:id="rId4" w:fontKey="{31171F7D-AC17-4C0B-8364-E88AC70307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C52DB4B-6C33-4C29-89BB-77EA67E18D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7C4FE28-9662-4A3B-9A37-F78A5B9290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8C320" w14:textId="77777777" w:rsidR="00FA2FC7" w:rsidRPr="00AE7630" w:rsidRDefault="005F08B8" w:rsidP="005C21D8">
    <w:pPr>
      <w:pStyle w:val="Fuzeile"/>
    </w:pPr>
    <w:r w:rsidRPr="00AE7630">
      <w:rPr>
        <w:noProof/>
      </w:rPr>
      <w:drawing>
        <wp:anchor distT="0" distB="0" distL="114300" distR="114300" simplePos="0" relativeHeight="251653632" behindDoc="0" locked="0" layoutInCell="1" allowOverlap="1" wp14:anchorId="0E64A5C7" wp14:editId="46388621">
          <wp:simplePos x="0" y="0"/>
          <wp:positionH relativeFrom="column">
            <wp:posOffset>4857750</wp:posOffset>
          </wp:positionH>
          <wp:positionV relativeFrom="page">
            <wp:posOffset>10130155</wp:posOffset>
          </wp:positionV>
          <wp:extent cx="1213485" cy="253365"/>
          <wp:effectExtent l="0" t="0" r="5715" b="0"/>
          <wp:wrapNone/>
          <wp:docPr id="161620277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202776" name="Picture 6"/>
                  <pic:cNvPicPr>
                    <a:picLocks noChangeAspect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90456" w:rsidRPr="005C21D8">
      <w:rPr>
        <w:rStyle w:val="Fett"/>
      </w:rPr>
      <w:fldChar w:fldCharType="begin"/>
    </w:r>
    <w:r w:rsidR="00E90456" w:rsidRPr="005C21D8">
      <w:rPr>
        <w:rStyle w:val="Fett"/>
      </w:rPr>
      <w:instrText xml:space="preserve"> PAGE   \* MERGEFORMAT </w:instrText>
    </w:r>
    <w:r w:rsidR="00E90456" w:rsidRPr="005C21D8">
      <w:rPr>
        <w:rStyle w:val="Fett"/>
      </w:rPr>
      <w:fldChar w:fldCharType="separate"/>
    </w:r>
    <w:r w:rsidR="00E90456" w:rsidRPr="005C21D8">
      <w:rPr>
        <w:rStyle w:val="Fett"/>
      </w:rPr>
      <w:t>1</w:t>
    </w:r>
    <w:r w:rsidR="00E90456" w:rsidRPr="005C21D8">
      <w:rPr>
        <w:rStyle w:val="Fett"/>
      </w:rPr>
      <w:fldChar w:fldCharType="end"/>
    </w:r>
    <w:r w:rsidR="00E90456" w:rsidRPr="00AE7630">
      <w:t xml:space="preserve"> ― </w:t>
    </w:r>
    <w:r w:rsidR="006B737A">
      <w:rPr>
        <w:b/>
        <w:bCs/>
      </w:rPr>
      <w:fldChar w:fldCharType="begin"/>
    </w:r>
    <w:r w:rsidR="006B737A">
      <w:rPr>
        <w:b/>
        <w:bCs/>
      </w:rPr>
      <w:instrText xml:space="preserve"> NUMPAGES  \* Arabic  \* MERGEFORMAT </w:instrText>
    </w:r>
    <w:r w:rsidR="006B737A">
      <w:rPr>
        <w:b/>
        <w:bCs/>
      </w:rPr>
      <w:fldChar w:fldCharType="separate"/>
    </w:r>
    <w:r w:rsidR="006B737A">
      <w:rPr>
        <w:b/>
        <w:bCs/>
        <w:noProof/>
      </w:rPr>
      <w:t>2</w:t>
    </w:r>
    <w:r w:rsidR="006B737A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95261" w14:textId="77777777" w:rsidR="006D3423" w:rsidRDefault="006D3423" w:rsidP="00FA2FC7">
      <w:r>
        <w:separator/>
      </w:r>
    </w:p>
  </w:footnote>
  <w:footnote w:type="continuationSeparator" w:id="0">
    <w:p w14:paraId="418CCDB0" w14:textId="77777777" w:rsidR="006D3423" w:rsidRDefault="006D3423" w:rsidP="00FA2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29DC5" w14:textId="019F9C74" w:rsidR="00FA2FC7" w:rsidRDefault="00D34A96">
    <w:r>
      <mc:AlternateContent>
        <mc:Choice Requires="wpg">
          <w:drawing>
            <wp:anchor distT="0" distB="0" distL="114300" distR="114300" simplePos="0" relativeHeight="251664896" behindDoc="0" locked="0" layoutInCell="1" allowOverlap="1" wp14:anchorId="7F5DE487" wp14:editId="1F06961E">
              <wp:simplePos x="0" y="0"/>
              <wp:positionH relativeFrom="column">
                <wp:posOffset>4856480</wp:posOffset>
              </wp:positionH>
              <wp:positionV relativeFrom="paragraph">
                <wp:posOffset>84001</wp:posOffset>
              </wp:positionV>
              <wp:extent cx="1628775" cy="183515"/>
              <wp:effectExtent l="0" t="0" r="9525" b="6985"/>
              <wp:wrapNone/>
              <wp:docPr id="1" name="Graphic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8775" cy="183515"/>
                        <a:chOff x="4883356" y="92601"/>
                        <a:chExt cx="1640245" cy="194985"/>
                      </a:xfrm>
                    </wpg:grpSpPr>
                    <wps:wsp>
                      <wps:cNvPr id="2" name="Freihandform: Form 2"/>
                      <wps:cNvSpPr/>
                      <wps:spPr>
                        <a:xfrm>
                          <a:off x="4883356" y="92601"/>
                          <a:ext cx="1640245" cy="194985"/>
                        </a:xfrm>
                        <a:custGeom>
                          <a:avLst/>
                          <a:gdLst>
                            <a:gd name="connsiteX0" fmla="*/ 8603 w 1640245"/>
                            <a:gd name="connsiteY0" fmla="*/ 192003 h 194984"/>
                            <a:gd name="connsiteX1" fmla="*/ 121011 w 1640245"/>
                            <a:gd name="connsiteY1" fmla="*/ 192003 h 194984"/>
                            <a:gd name="connsiteX2" fmla="*/ 121011 w 1640245"/>
                            <a:gd name="connsiteY2" fmla="*/ 151629 h 194984"/>
                            <a:gd name="connsiteX3" fmla="*/ 49437 w 1640245"/>
                            <a:gd name="connsiteY3" fmla="*/ 151629 h 194984"/>
                            <a:gd name="connsiteX4" fmla="*/ 49437 w 1640245"/>
                            <a:gd name="connsiteY4" fmla="*/ 121005 h 194984"/>
                            <a:gd name="connsiteX5" fmla="*/ 105641 w 1640245"/>
                            <a:gd name="connsiteY5" fmla="*/ 121005 h 194984"/>
                            <a:gd name="connsiteX6" fmla="*/ 105641 w 1640245"/>
                            <a:gd name="connsiteY6" fmla="*/ 81664 h 194984"/>
                            <a:gd name="connsiteX7" fmla="*/ 49437 w 1640245"/>
                            <a:gd name="connsiteY7" fmla="*/ 81664 h 194984"/>
                            <a:gd name="connsiteX8" fmla="*/ 49437 w 1640245"/>
                            <a:gd name="connsiteY8" fmla="*/ 51040 h 194984"/>
                            <a:gd name="connsiteX9" fmla="*/ 120896 w 1640245"/>
                            <a:gd name="connsiteY9" fmla="*/ 51040 h 194984"/>
                            <a:gd name="connsiteX10" fmla="*/ 120896 w 1640245"/>
                            <a:gd name="connsiteY10" fmla="*/ 10667 h 194984"/>
                            <a:gd name="connsiteX11" fmla="*/ 8603 w 1640245"/>
                            <a:gd name="connsiteY11" fmla="*/ 10667 h 194984"/>
                            <a:gd name="connsiteX12" fmla="*/ 8603 w 1640245"/>
                            <a:gd name="connsiteY12" fmla="*/ 192003 h 194984"/>
                            <a:gd name="connsiteX13" fmla="*/ 253034 w 1640245"/>
                            <a:gd name="connsiteY13" fmla="*/ 66065 h 194984"/>
                            <a:gd name="connsiteX14" fmla="*/ 234108 w 1640245"/>
                            <a:gd name="connsiteY14" fmla="*/ 83958 h 194984"/>
                            <a:gd name="connsiteX15" fmla="*/ 211167 w 1640245"/>
                            <a:gd name="connsiteY15" fmla="*/ 83958 h 194984"/>
                            <a:gd name="connsiteX16" fmla="*/ 211167 w 1640245"/>
                            <a:gd name="connsiteY16" fmla="*/ 47943 h 194984"/>
                            <a:gd name="connsiteX17" fmla="*/ 234108 w 1640245"/>
                            <a:gd name="connsiteY17" fmla="*/ 47943 h 194984"/>
                            <a:gd name="connsiteX18" fmla="*/ 253034 w 1640245"/>
                            <a:gd name="connsiteY18" fmla="*/ 66065 h 194984"/>
                            <a:gd name="connsiteX19" fmla="*/ 316694 w 1640245"/>
                            <a:gd name="connsiteY19" fmla="*/ 192003 h 194984"/>
                            <a:gd name="connsiteX20" fmla="*/ 257736 w 1640245"/>
                            <a:gd name="connsiteY20" fmla="*/ 115156 h 194984"/>
                            <a:gd name="connsiteX21" fmla="*/ 292721 w 1640245"/>
                            <a:gd name="connsiteY21" fmla="*/ 64574 h 194984"/>
                            <a:gd name="connsiteX22" fmla="*/ 238811 w 1640245"/>
                            <a:gd name="connsiteY22" fmla="*/ 10667 h 194984"/>
                            <a:gd name="connsiteX23" fmla="*/ 170333 w 1640245"/>
                            <a:gd name="connsiteY23" fmla="*/ 10667 h 194984"/>
                            <a:gd name="connsiteX24" fmla="*/ 170333 w 1640245"/>
                            <a:gd name="connsiteY24" fmla="*/ 192003 h 194984"/>
                            <a:gd name="connsiteX25" fmla="*/ 211167 w 1640245"/>
                            <a:gd name="connsiteY25" fmla="*/ 192003 h 194984"/>
                            <a:gd name="connsiteX26" fmla="*/ 211167 w 1640245"/>
                            <a:gd name="connsiteY26" fmla="*/ 118482 h 194984"/>
                            <a:gd name="connsiteX27" fmla="*/ 211626 w 1640245"/>
                            <a:gd name="connsiteY27" fmla="*/ 118482 h 194984"/>
                            <a:gd name="connsiteX28" fmla="*/ 267830 w 1640245"/>
                            <a:gd name="connsiteY28" fmla="*/ 192003 h 194984"/>
                            <a:gd name="connsiteX29" fmla="*/ 316579 w 1640245"/>
                            <a:gd name="connsiteY29" fmla="*/ 192003 h 194984"/>
                            <a:gd name="connsiteX30" fmla="*/ 467757 w 1640245"/>
                            <a:gd name="connsiteY30" fmla="*/ 192003 h 194984"/>
                            <a:gd name="connsiteX31" fmla="*/ 508591 w 1640245"/>
                            <a:gd name="connsiteY31" fmla="*/ 192003 h 194984"/>
                            <a:gd name="connsiteX32" fmla="*/ 508591 w 1640245"/>
                            <a:gd name="connsiteY32" fmla="*/ 8602 h 194984"/>
                            <a:gd name="connsiteX33" fmla="*/ 418205 w 1640245"/>
                            <a:gd name="connsiteY33" fmla="*/ 99213 h 194984"/>
                            <a:gd name="connsiteX34" fmla="*/ 327705 w 1640245"/>
                            <a:gd name="connsiteY34" fmla="*/ 8602 h 194984"/>
                            <a:gd name="connsiteX35" fmla="*/ 327705 w 1640245"/>
                            <a:gd name="connsiteY35" fmla="*/ 139127 h 194984"/>
                            <a:gd name="connsiteX36" fmla="*/ 368539 w 1640245"/>
                            <a:gd name="connsiteY36" fmla="*/ 192003 h 194984"/>
                            <a:gd name="connsiteX37" fmla="*/ 368539 w 1640245"/>
                            <a:gd name="connsiteY37" fmla="*/ 103112 h 194984"/>
                            <a:gd name="connsiteX38" fmla="*/ 418091 w 1640245"/>
                            <a:gd name="connsiteY38" fmla="*/ 152662 h 194984"/>
                            <a:gd name="connsiteX39" fmla="*/ 467642 w 1640245"/>
                            <a:gd name="connsiteY39" fmla="*/ 103112 h 194984"/>
                            <a:gd name="connsiteX40" fmla="*/ 467642 w 1640245"/>
                            <a:gd name="connsiteY40" fmla="*/ 192003 h 194984"/>
                            <a:gd name="connsiteX41" fmla="*/ 631322 w 1640245"/>
                            <a:gd name="connsiteY41" fmla="*/ 130640 h 194984"/>
                            <a:gd name="connsiteX42" fmla="*/ 596109 w 1640245"/>
                            <a:gd name="connsiteY42" fmla="*/ 130640 h 194984"/>
                            <a:gd name="connsiteX43" fmla="*/ 613773 w 1640245"/>
                            <a:gd name="connsiteY43" fmla="*/ 93134 h 194984"/>
                            <a:gd name="connsiteX44" fmla="*/ 631437 w 1640245"/>
                            <a:gd name="connsiteY44" fmla="*/ 130640 h 194984"/>
                            <a:gd name="connsiteX45" fmla="*/ 703126 w 1640245"/>
                            <a:gd name="connsiteY45" fmla="*/ 192003 h 194984"/>
                            <a:gd name="connsiteX46" fmla="*/ 613658 w 1640245"/>
                            <a:gd name="connsiteY46" fmla="*/ 8602 h 194984"/>
                            <a:gd name="connsiteX47" fmla="*/ 524305 w 1640245"/>
                            <a:gd name="connsiteY47" fmla="*/ 192003 h 194984"/>
                            <a:gd name="connsiteX48" fmla="*/ 567204 w 1640245"/>
                            <a:gd name="connsiteY48" fmla="*/ 192003 h 194984"/>
                            <a:gd name="connsiteX49" fmla="*/ 580509 w 1640245"/>
                            <a:gd name="connsiteY49" fmla="*/ 163902 h 194984"/>
                            <a:gd name="connsiteX50" fmla="*/ 646922 w 1640245"/>
                            <a:gd name="connsiteY50" fmla="*/ 163902 h 194984"/>
                            <a:gd name="connsiteX51" fmla="*/ 660227 w 1640245"/>
                            <a:gd name="connsiteY51" fmla="*/ 192003 h 194984"/>
                            <a:gd name="connsiteX52" fmla="*/ 703126 w 1640245"/>
                            <a:gd name="connsiteY52" fmla="*/ 192003 h 194984"/>
                            <a:gd name="connsiteX53" fmla="*/ 770686 w 1640245"/>
                            <a:gd name="connsiteY53" fmla="*/ 51040 h 194984"/>
                            <a:gd name="connsiteX54" fmla="*/ 814388 w 1640245"/>
                            <a:gd name="connsiteY54" fmla="*/ 51040 h 194984"/>
                            <a:gd name="connsiteX55" fmla="*/ 814388 w 1640245"/>
                            <a:gd name="connsiteY55" fmla="*/ 10667 h 194984"/>
                            <a:gd name="connsiteX56" fmla="*/ 672042 w 1640245"/>
                            <a:gd name="connsiteY56" fmla="*/ 10667 h 194984"/>
                            <a:gd name="connsiteX57" fmla="*/ 691771 w 1640245"/>
                            <a:gd name="connsiteY57" fmla="*/ 51040 h 194984"/>
                            <a:gd name="connsiteX58" fmla="*/ 729852 w 1640245"/>
                            <a:gd name="connsiteY58" fmla="*/ 51040 h 194984"/>
                            <a:gd name="connsiteX59" fmla="*/ 729852 w 1640245"/>
                            <a:gd name="connsiteY59" fmla="*/ 192003 h 194984"/>
                            <a:gd name="connsiteX60" fmla="*/ 770686 w 1640245"/>
                            <a:gd name="connsiteY60" fmla="*/ 192003 h 194984"/>
                            <a:gd name="connsiteX61" fmla="*/ 770686 w 1640245"/>
                            <a:gd name="connsiteY61" fmla="*/ 51040 h 194984"/>
                            <a:gd name="connsiteX62" fmla="*/ 844554 w 1640245"/>
                            <a:gd name="connsiteY62" fmla="*/ 192003 h 194984"/>
                            <a:gd name="connsiteX63" fmla="*/ 885388 w 1640245"/>
                            <a:gd name="connsiteY63" fmla="*/ 192003 h 194984"/>
                            <a:gd name="connsiteX64" fmla="*/ 885388 w 1640245"/>
                            <a:gd name="connsiteY64" fmla="*/ 10667 h 194984"/>
                            <a:gd name="connsiteX65" fmla="*/ 844554 w 1640245"/>
                            <a:gd name="connsiteY65" fmla="*/ 10667 h 194984"/>
                            <a:gd name="connsiteX66" fmla="*/ 844554 w 1640245"/>
                            <a:gd name="connsiteY66" fmla="*/ 192003 h 194984"/>
                            <a:gd name="connsiteX67" fmla="*/ 969809 w 1640245"/>
                            <a:gd name="connsiteY67" fmla="*/ 97263 h 194984"/>
                            <a:gd name="connsiteX68" fmla="*/ 1084282 w 1640245"/>
                            <a:gd name="connsiteY68" fmla="*/ 194067 h 194984"/>
                            <a:gd name="connsiteX69" fmla="*/ 1084282 w 1640245"/>
                            <a:gd name="connsiteY69" fmla="*/ 10667 h 194984"/>
                            <a:gd name="connsiteX70" fmla="*/ 1043448 w 1640245"/>
                            <a:gd name="connsiteY70" fmla="*/ 10667 h 194984"/>
                            <a:gd name="connsiteX71" fmla="*/ 1043448 w 1640245"/>
                            <a:gd name="connsiteY71" fmla="*/ 105406 h 194984"/>
                            <a:gd name="connsiteX72" fmla="*/ 928861 w 1640245"/>
                            <a:gd name="connsiteY72" fmla="*/ 8602 h 194984"/>
                            <a:gd name="connsiteX73" fmla="*/ 928861 w 1640245"/>
                            <a:gd name="connsiteY73" fmla="*/ 192003 h 194984"/>
                            <a:gd name="connsiteX74" fmla="*/ 969695 w 1640245"/>
                            <a:gd name="connsiteY74" fmla="*/ 192003 h 194984"/>
                            <a:gd name="connsiteX75" fmla="*/ 969695 w 1640245"/>
                            <a:gd name="connsiteY75" fmla="*/ 97263 h 194984"/>
                            <a:gd name="connsiteX76" fmla="*/ 1265856 w 1640245"/>
                            <a:gd name="connsiteY76" fmla="*/ 24775 h 194984"/>
                            <a:gd name="connsiteX77" fmla="*/ 1211946 w 1640245"/>
                            <a:gd name="connsiteY77" fmla="*/ 8602 h 194984"/>
                            <a:gd name="connsiteX78" fmla="*/ 1119267 w 1640245"/>
                            <a:gd name="connsiteY78" fmla="*/ 101277 h 194984"/>
                            <a:gd name="connsiteX79" fmla="*/ 1211946 w 1640245"/>
                            <a:gd name="connsiteY79" fmla="*/ 193952 h 194984"/>
                            <a:gd name="connsiteX80" fmla="*/ 1286503 w 1640245"/>
                            <a:gd name="connsiteY80" fmla="*/ 164361 h 194984"/>
                            <a:gd name="connsiteX81" fmla="*/ 1286503 w 1640245"/>
                            <a:gd name="connsiteY81" fmla="*/ 82123 h 194984"/>
                            <a:gd name="connsiteX82" fmla="*/ 1220549 w 1640245"/>
                            <a:gd name="connsiteY82" fmla="*/ 82123 h 194984"/>
                            <a:gd name="connsiteX83" fmla="*/ 1203229 w 1640245"/>
                            <a:gd name="connsiteY83" fmla="*/ 120432 h 194984"/>
                            <a:gd name="connsiteX84" fmla="*/ 1246931 w 1640245"/>
                            <a:gd name="connsiteY84" fmla="*/ 120432 h 194984"/>
                            <a:gd name="connsiteX85" fmla="*/ 1246931 w 1640245"/>
                            <a:gd name="connsiteY85" fmla="*/ 145665 h 194984"/>
                            <a:gd name="connsiteX86" fmla="*/ 1211946 w 1640245"/>
                            <a:gd name="connsiteY86" fmla="*/ 154611 h 194984"/>
                            <a:gd name="connsiteX87" fmla="*/ 1160330 w 1640245"/>
                            <a:gd name="connsiteY87" fmla="*/ 101277 h 194984"/>
                            <a:gd name="connsiteX88" fmla="*/ 1211946 w 1640245"/>
                            <a:gd name="connsiteY88" fmla="*/ 47943 h 194984"/>
                            <a:gd name="connsiteX89" fmla="*/ 1248766 w 1640245"/>
                            <a:gd name="connsiteY89" fmla="*/ 58037 h 194984"/>
                            <a:gd name="connsiteX90" fmla="*/ 1265971 w 1640245"/>
                            <a:gd name="connsiteY90" fmla="*/ 24775 h 194984"/>
                            <a:gd name="connsiteX91" fmla="*/ 1328140 w 1640245"/>
                            <a:gd name="connsiteY91" fmla="*/ 192003 h 194984"/>
                            <a:gd name="connsiteX92" fmla="*/ 1440548 w 1640245"/>
                            <a:gd name="connsiteY92" fmla="*/ 192003 h 194984"/>
                            <a:gd name="connsiteX93" fmla="*/ 1440548 w 1640245"/>
                            <a:gd name="connsiteY93" fmla="*/ 151629 h 194984"/>
                            <a:gd name="connsiteX94" fmla="*/ 1369089 w 1640245"/>
                            <a:gd name="connsiteY94" fmla="*/ 151629 h 194984"/>
                            <a:gd name="connsiteX95" fmla="*/ 1369089 w 1640245"/>
                            <a:gd name="connsiteY95" fmla="*/ 121005 h 194984"/>
                            <a:gd name="connsiteX96" fmla="*/ 1425293 w 1640245"/>
                            <a:gd name="connsiteY96" fmla="*/ 121005 h 194984"/>
                            <a:gd name="connsiteX97" fmla="*/ 1425293 w 1640245"/>
                            <a:gd name="connsiteY97" fmla="*/ 81664 h 194984"/>
                            <a:gd name="connsiteX98" fmla="*/ 1369089 w 1640245"/>
                            <a:gd name="connsiteY98" fmla="*/ 81664 h 194984"/>
                            <a:gd name="connsiteX99" fmla="*/ 1369089 w 1640245"/>
                            <a:gd name="connsiteY99" fmla="*/ 51040 h 194984"/>
                            <a:gd name="connsiteX100" fmla="*/ 1440548 w 1640245"/>
                            <a:gd name="connsiteY100" fmla="*/ 51040 h 194984"/>
                            <a:gd name="connsiteX101" fmla="*/ 1440548 w 1640245"/>
                            <a:gd name="connsiteY101" fmla="*/ 10667 h 194984"/>
                            <a:gd name="connsiteX102" fmla="*/ 1328140 w 1640245"/>
                            <a:gd name="connsiteY102" fmla="*/ 10667 h 194984"/>
                            <a:gd name="connsiteX103" fmla="*/ 1328140 w 1640245"/>
                            <a:gd name="connsiteY103" fmla="*/ 192003 h 194984"/>
                            <a:gd name="connsiteX104" fmla="*/ 1634281 w 1640245"/>
                            <a:gd name="connsiteY104" fmla="*/ 194067 h 194984"/>
                            <a:gd name="connsiteX105" fmla="*/ 1634281 w 1640245"/>
                            <a:gd name="connsiteY105" fmla="*/ 10667 h 194984"/>
                            <a:gd name="connsiteX106" fmla="*/ 1593447 w 1640245"/>
                            <a:gd name="connsiteY106" fmla="*/ 10667 h 194984"/>
                            <a:gd name="connsiteX107" fmla="*/ 1593447 w 1640245"/>
                            <a:gd name="connsiteY107" fmla="*/ 105406 h 194984"/>
                            <a:gd name="connsiteX108" fmla="*/ 1478974 w 1640245"/>
                            <a:gd name="connsiteY108" fmla="*/ 8602 h 194984"/>
                            <a:gd name="connsiteX109" fmla="*/ 1478974 w 1640245"/>
                            <a:gd name="connsiteY109" fmla="*/ 192003 h 194984"/>
                            <a:gd name="connsiteX110" fmla="*/ 1519808 w 1640245"/>
                            <a:gd name="connsiteY110" fmla="*/ 192003 h 194984"/>
                            <a:gd name="connsiteX111" fmla="*/ 1519808 w 1640245"/>
                            <a:gd name="connsiteY111" fmla="*/ 97263 h 194984"/>
                            <a:gd name="connsiteX112" fmla="*/ 1634281 w 1640245"/>
                            <a:gd name="connsiteY112" fmla="*/ 194067 h 194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</a:cxnLst>
                          <a:rect l="l" t="t" r="r" b="b"/>
                          <a:pathLst>
                            <a:path w="1640245" h="194984">
                              <a:moveTo>
                                <a:pt x="8603" y="192003"/>
                              </a:moveTo>
                              <a:lnTo>
                                <a:pt x="121011" y="192003"/>
                              </a:lnTo>
                              <a:lnTo>
                                <a:pt x="121011" y="151629"/>
                              </a:lnTo>
                              <a:lnTo>
                                <a:pt x="49437" y="151629"/>
                              </a:lnTo>
                              <a:lnTo>
                                <a:pt x="49437" y="121005"/>
                              </a:lnTo>
                              <a:lnTo>
                                <a:pt x="105641" y="121005"/>
                              </a:lnTo>
                              <a:lnTo>
                                <a:pt x="105641" y="81664"/>
                              </a:lnTo>
                              <a:lnTo>
                                <a:pt x="49437" y="81664"/>
                              </a:lnTo>
                              <a:lnTo>
                                <a:pt x="49437" y="51040"/>
                              </a:lnTo>
                              <a:lnTo>
                                <a:pt x="120896" y="51040"/>
                              </a:lnTo>
                              <a:lnTo>
                                <a:pt x="120896" y="10667"/>
                              </a:lnTo>
                              <a:lnTo>
                                <a:pt x="8603" y="10667"/>
                              </a:lnTo>
                              <a:lnTo>
                                <a:pt x="8603" y="192003"/>
                              </a:lnTo>
                              <a:close/>
                              <a:moveTo>
                                <a:pt x="253034" y="66065"/>
                              </a:moveTo>
                              <a:cubicBezTo>
                                <a:pt x="253034" y="76044"/>
                                <a:pt x="245119" y="83958"/>
                                <a:pt x="234108" y="83958"/>
                              </a:cubicBezTo>
                              <a:lnTo>
                                <a:pt x="211167" y="83958"/>
                              </a:lnTo>
                              <a:lnTo>
                                <a:pt x="211167" y="47943"/>
                              </a:lnTo>
                              <a:lnTo>
                                <a:pt x="234108" y="47943"/>
                              </a:lnTo>
                              <a:cubicBezTo>
                                <a:pt x="245119" y="47943"/>
                                <a:pt x="253034" y="56087"/>
                                <a:pt x="253034" y="66065"/>
                              </a:cubicBezTo>
                              <a:moveTo>
                                <a:pt x="316694" y="192003"/>
                              </a:moveTo>
                              <a:lnTo>
                                <a:pt x="257736" y="115156"/>
                              </a:lnTo>
                              <a:cubicBezTo>
                                <a:pt x="278153" y="107471"/>
                                <a:pt x="292721" y="87628"/>
                                <a:pt x="292721" y="64574"/>
                              </a:cubicBezTo>
                              <a:cubicBezTo>
                                <a:pt x="292721" y="34983"/>
                                <a:pt x="268404" y="10667"/>
                                <a:pt x="238811" y="10667"/>
                              </a:cubicBezTo>
                              <a:lnTo>
                                <a:pt x="170333" y="10667"/>
                              </a:lnTo>
                              <a:lnTo>
                                <a:pt x="170333" y="192003"/>
                              </a:lnTo>
                              <a:lnTo>
                                <a:pt x="211167" y="192003"/>
                              </a:lnTo>
                              <a:lnTo>
                                <a:pt x="211167" y="118482"/>
                              </a:lnTo>
                              <a:lnTo>
                                <a:pt x="211626" y="118482"/>
                              </a:lnTo>
                              <a:lnTo>
                                <a:pt x="267830" y="192003"/>
                              </a:lnTo>
                              <a:lnTo>
                                <a:pt x="316579" y="192003"/>
                              </a:lnTo>
                              <a:close/>
                              <a:moveTo>
                                <a:pt x="467757" y="192003"/>
                              </a:moveTo>
                              <a:lnTo>
                                <a:pt x="508591" y="192003"/>
                              </a:lnTo>
                              <a:lnTo>
                                <a:pt x="508591" y="8602"/>
                              </a:lnTo>
                              <a:lnTo>
                                <a:pt x="418205" y="99213"/>
                              </a:lnTo>
                              <a:lnTo>
                                <a:pt x="327705" y="8602"/>
                              </a:lnTo>
                              <a:lnTo>
                                <a:pt x="327705" y="139127"/>
                              </a:lnTo>
                              <a:lnTo>
                                <a:pt x="368539" y="192003"/>
                              </a:lnTo>
                              <a:lnTo>
                                <a:pt x="368539" y="103112"/>
                              </a:lnTo>
                              <a:lnTo>
                                <a:pt x="418091" y="152662"/>
                              </a:lnTo>
                              <a:lnTo>
                                <a:pt x="467642" y="103112"/>
                              </a:lnTo>
                              <a:lnTo>
                                <a:pt x="467642" y="192003"/>
                              </a:lnTo>
                              <a:close/>
                              <a:moveTo>
                                <a:pt x="631322" y="130640"/>
                              </a:moveTo>
                              <a:lnTo>
                                <a:pt x="596109" y="130640"/>
                              </a:lnTo>
                              <a:lnTo>
                                <a:pt x="613773" y="93134"/>
                              </a:lnTo>
                              <a:lnTo>
                                <a:pt x="631437" y="130640"/>
                              </a:lnTo>
                              <a:close/>
                              <a:moveTo>
                                <a:pt x="703126" y="192003"/>
                              </a:moveTo>
                              <a:lnTo>
                                <a:pt x="613658" y="8602"/>
                              </a:lnTo>
                              <a:lnTo>
                                <a:pt x="524305" y="192003"/>
                              </a:lnTo>
                              <a:lnTo>
                                <a:pt x="567204" y="192003"/>
                              </a:lnTo>
                              <a:lnTo>
                                <a:pt x="580509" y="163902"/>
                              </a:lnTo>
                              <a:lnTo>
                                <a:pt x="646922" y="163902"/>
                              </a:lnTo>
                              <a:lnTo>
                                <a:pt x="660227" y="192003"/>
                              </a:lnTo>
                              <a:lnTo>
                                <a:pt x="703126" y="192003"/>
                              </a:lnTo>
                              <a:close/>
                              <a:moveTo>
                                <a:pt x="770686" y="51040"/>
                              </a:moveTo>
                              <a:lnTo>
                                <a:pt x="814388" y="51040"/>
                              </a:lnTo>
                              <a:lnTo>
                                <a:pt x="814388" y="10667"/>
                              </a:lnTo>
                              <a:lnTo>
                                <a:pt x="672042" y="10667"/>
                              </a:lnTo>
                              <a:lnTo>
                                <a:pt x="691771" y="51040"/>
                              </a:lnTo>
                              <a:lnTo>
                                <a:pt x="729852" y="51040"/>
                              </a:lnTo>
                              <a:lnTo>
                                <a:pt x="729852" y="192003"/>
                              </a:lnTo>
                              <a:lnTo>
                                <a:pt x="770686" y="192003"/>
                              </a:lnTo>
                              <a:lnTo>
                                <a:pt x="770686" y="51040"/>
                              </a:lnTo>
                              <a:close/>
                              <a:moveTo>
                                <a:pt x="844554" y="192003"/>
                              </a:moveTo>
                              <a:lnTo>
                                <a:pt x="885388" y="192003"/>
                              </a:lnTo>
                              <a:lnTo>
                                <a:pt x="885388" y="10667"/>
                              </a:lnTo>
                              <a:lnTo>
                                <a:pt x="844554" y="10667"/>
                              </a:lnTo>
                              <a:lnTo>
                                <a:pt x="844554" y="192003"/>
                              </a:lnTo>
                              <a:close/>
                              <a:moveTo>
                                <a:pt x="969809" y="97263"/>
                              </a:moveTo>
                              <a:lnTo>
                                <a:pt x="1084282" y="194067"/>
                              </a:lnTo>
                              <a:lnTo>
                                <a:pt x="1084282" y="10667"/>
                              </a:lnTo>
                              <a:lnTo>
                                <a:pt x="1043448" y="10667"/>
                              </a:lnTo>
                              <a:lnTo>
                                <a:pt x="1043448" y="105406"/>
                              </a:lnTo>
                              <a:lnTo>
                                <a:pt x="928861" y="8602"/>
                              </a:lnTo>
                              <a:lnTo>
                                <a:pt x="928861" y="192003"/>
                              </a:lnTo>
                              <a:lnTo>
                                <a:pt x="969695" y="192003"/>
                              </a:lnTo>
                              <a:lnTo>
                                <a:pt x="969695" y="97263"/>
                              </a:lnTo>
                              <a:close/>
                              <a:moveTo>
                                <a:pt x="1265856" y="24775"/>
                              </a:moveTo>
                              <a:cubicBezTo>
                                <a:pt x="1250945" y="14337"/>
                                <a:pt x="1232937" y="8602"/>
                                <a:pt x="1211946" y="8602"/>
                              </a:cubicBezTo>
                              <a:cubicBezTo>
                                <a:pt x="1160904" y="8602"/>
                                <a:pt x="1119267" y="50237"/>
                                <a:pt x="1119267" y="101277"/>
                              </a:cubicBezTo>
                              <a:cubicBezTo>
                                <a:pt x="1119267" y="152317"/>
                                <a:pt x="1160904" y="193952"/>
                                <a:pt x="1211946" y="193952"/>
                              </a:cubicBezTo>
                              <a:cubicBezTo>
                                <a:pt x="1242572" y="193952"/>
                                <a:pt x="1268609" y="184777"/>
                                <a:pt x="1286503" y="164361"/>
                              </a:cubicBezTo>
                              <a:lnTo>
                                <a:pt x="1286503" y="82123"/>
                              </a:lnTo>
                              <a:lnTo>
                                <a:pt x="1220549" y="82123"/>
                              </a:lnTo>
                              <a:lnTo>
                                <a:pt x="1203229" y="120432"/>
                              </a:lnTo>
                              <a:lnTo>
                                <a:pt x="1246931" y="120432"/>
                              </a:lnTo>
                              <a:lnTo>
                                <a:pt x="1246931" y="145665"/>
                              </a:lnTo>
                              <a:cubicBezTo>
                                <a:pt x="1237984" y="152088"/>
                                <a:pt x="1226743" y="154611"/>
                                <a:pt x="1211946" y="154611"/>
                              </a:cubicBezTo>
                              <a:cubicBezTo>
                                <a:pt x="1182582" y="154611"/>
                                <a:pt x="1160330" y="130296"/>
                                <a:pt x="1160330" y="101277"/>
                              </a:cubicBezTo>
                              <a:cubicBezTo>
                                <a:pt x="1160330" y="72259"/>
                                <a:pt x="1182582" y="47943"/>
                                <a:pt x="1211946" y="47943"/>
                              </a:cubicBezTo>
                              <a:cubicBezTo>
                                <a:pt x="1225711" y="47943"/>
                                <a:pt x="1238557" y="51155"/>
                                <a:pt x="1248766" y="58037"/>
                              </a:cubicBezTo>
                              <a:lnTo>
                                <a:pt x="1265971" y="24775"/>
                              </a:lnTo>
                              <a:close/>
                              <a:moveTo>
                                <a:pt x="1328140" y="192003"/>
                              </a:moveTo>
                              <a:lnTo>
                                <a:pt x="1440548" y="192003"/>
                              </a:lnTo>
                              <a:lnTo>
                                <a:pt x="1440548" y="151629"/>
                              </a:lnTo>
                              <a:lnTo>
                                <a:pt x="1369089" y="151629"/>
                              </a:lnTo>
                              <a:lnTo>
                                <a:pt x="1369089" y="121005"/>
                              </a:lnTo>
                              <a:lnTo>
                                <a:pt x="1425293" y="121005"/>
                              </a:lnTo>
                              <a:lnTo>
                                <a:pt x="1425293" y="81664"/>
                              </a:lnTo>
                              <a:lnTo>
                                <a:pt x="1369089" y="81664"/>
                              </a:lnTo>
                              <a:lnTo>
                                <a:pt x="1369089" y="51040"/>
                              </a:lnTo>
                              <a:lnTo>
                                <a:pt x="1440548" y="51040"/>
                              </a:lnTo>
                              <a:lnTo>
                                <a:pt x="1440548" y="10667"/>
                              </a:lnTo>
                              <a:lnTo>
                                <a:pt x="1328140" y="10667"/>
                              </a:lnTo>
                              <a:lnTo>
                                <a:pt x="1328140" y="192003"/>
                              </a:lnTo>
                              <a:close/>
                              <a:moveTo>
                                <a:pt x="1634281" y="194067"/>
                              </a:moveTo>
                              <a:lnTo>
                                <a:pt x="1634281" y="10667"/>
                              </a:lnTo>
                              <a:lnTo>
                                <a:pt x="1593447" y="10667"/>
                              </a:lnTo>
                              <a:lnTo>
                                <a:pt x="1593447" y="105406"/>
                              </a:lnTo>
                              <a:lnTo>
                                <a:pt x="1478974" y="8602"/>
                              </a:lnTo>
                              <a:lnTo>
                                <a:pt x="1478974" y="192003"/>
                              </a:lnTo>
                              <a:lnTo>
                                <a:pt x="1519808" y="192003"/>
                              </a:lnTo>
                              <a:lnTo>
                                <a:pt x="1519808" y="97263"/>
                              </a:lnTo>
                              <a:lnTo>
                                <a:pt x="1634281" y="194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4343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BA050" id="Graphic 1" o:spid="_x0000_s1026" style="position:absolute;margin-left:382.4pt;margin-top:6.6pt;width:128.25pt;height:14.45pt;z-index:251664896" coordorigin="48833,926" coordsize="16402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">
              <v:shape id="Freihandform: Form 2" o:spid="_x0000_s1027" style="position:absolute;left:48833;top:926;width:16403;height:1949;visibility:visible;mso-wrap-style:square;v-text-anchor:middle" coordsize="1640245,19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" path="m8603,192003r112408,l121011,151629r-71574,l49437,121005r56204,l105641,81664r-56204,l49437,51040r71459,l120896,10667r-112293,l8603,192003xm253034,66065v,9979,-7915,17893,-18926,17893l211167,83958r,-36015l234108,47943v11011,,18926,8144,18926,18122m316694,192003l257736,115156v20417,-7685,34985,-27528,34985,-50582c292721,34983,268404,10667,238811,10667r-68478,l170333,192003r40834,l211167,118482r459,l267830,192003r48749,l316694,192003xm467757,192003r40834,l508591,8602,418205,99213,327705,8602r,130525l368539,192003r,-88891l418091,152662r49551,-49550l467642,192003r115,xm631322,130640r-35213,l613773,93134r17664,37506l631322,130640xm703126,192003l613658,8602,524305,192003r42899,l580509,163902r66413,l660227,192003r42899,xm770686,51040r43702,l814388,10667r-142346,l691771,51040r38081,l729852,192003r40834,l770686,51040xm844554,192003r40834,l885388,10667r-40834,l844554,192003xm969809,97263r114473,96804l1084282,10667r-40834,l1043448,105406,928861,8602r,183401l969695,192003r,-94740l969809,97263xm1265856,24775c1250945,14337,1232937,8602,1211946,8602v-51042,,-92679,41635,-92679,92675c1119267,152317,1160904,193952,1211946,193952v30626,,56663,-9175,74557,-29591l1286503,82123r-65954,l1203229,120432r43702,l1246931,145665v-8947,6423,-20188,8946,-34985,8946c1182582,154611,1160330,130296,1160330,101277v,-29018,22252,-53334,51616,-53334c1225711,47943,1238557,51155,1248766,58037r17205,-33262l1265856,24775xm1328140,192003r112408,l1440548,151629r-71459,l1369089,121005r56204,l1425293,81664r-56204,l1369089,51040r71459,l1440548,10667r-112408,l1328140,192003xm1634281,194067r,-183400l1593447,10667r,94739l1478974,8602r,183401l1519808,192003r,-94740l1634281,194067xe" fillcolor="#a4343e" stroked="f">
                <v:stroke joinstyle="miter"/>
                <v:path arrowok="t" o:connecttype="custom" o:connectlocs="8603,192004;121011,192004;121011,151630;49437,151630;49437,121006;105641,121006;105641,81664;49437,81664;49437,51040;120896,51040;120896,10667;8603,10667;8603,192004;253034,66065;234108,83958;211167,83958;211167,47943;234108,47943;253034,66065;316694,192004;257736,115157;292721,64574;238811,10667;170333,10667;170333,192004;211167,192004;211167,118483;211626,118483;267830,192004;316579,192004;467757,192004;508591,192004;508591,8602;418205,99214;327705,8602;327705,139128;368539,192004;368539,103113;418091,152663;467642,103113;467642,192004;631322,130641;596109,130641;613773,93134;631437,130641;703126,192004;613658,8602;524305,192004;567204,192004;580509,163903;646922,163903;660227,192004;703126,192004;770686,51040;814388,51040;814388,10667;672042,10667;691771,51040;729852,51040;729852,192004;770686,192004;770686,51040;844554,192004;885388,192004;885388,10667;844554,10667;844554,192004;969809,97263;1084282,194068;1084282,10667;1043448,10667;1043448,105407;928861,8602;928861,192004;969695,192004;969695,97263;1265856,24775;1211946,8602;1119267,101278;1211946,193953;1286503,164362;1286503,82123;1220549,82123;1203229,120433;1246931,120433;1246931,145666;1211946,154612;1160330,101278;1211946,47943;1248766,58037;1265971,24775;1328140,192004;1440548,192004;1440548,151630;1369089,151630;1369089,121006;1425293,121006;1425293,81664;1369089,81664;1369089,51040;1440548,51040;1440548,10667;1328140,10667;1328140,192004;1634281,194068;1634281,10667;1593447,10667;1593447,105407;1478974,8602;1478974,192004;1519808,192004;1519808,97263;1634281,194068" o:connectangles="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54B4F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797864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0686B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8"/>
    <w:multiLevelType w:val="singleLevel"/>
    <w:tmpl w:val="5DEC81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6B730B"/>
    <w:multiLevelType w:val="multilevel"/>
    <w:tmpl w:val="13F29268"/>
    <w:lvl w:ilvl="0">
      <w:numFmt w:val="bullet"/>
      <w:pStyle w:val="Listenabsatz"/>
      <w:lvlText w:val="—"/>
      <w:lvlJc w:val="left"/>
      <w:pPr>
        <w:ind w:left="199" w:hanging="199"/>
      </w:pPr>
      <w:rPr>
        <w:rFonts w:ascii="Roboto Slab" w:hAnsi="Roboto Slab" w:hint="default"/>
        <w:b w:val="0"/>
        <w:bCs w:val="0"/>
        <w:i w:val="0"/>
        <w:iCs w:val="0"/>
        <w:spacing w:val="0"/>
        <w:w w:val="78"/>
        <w:sz w:val="18"/>
        <w:szCs w:val="18"/>
        <w:lang w:val="de-DE" w:eastAsia="en-US" w:bidi="ar-SA"/>
      </w:rPr>
    </w:lvl>
    <w:lvl w:ilvl="1">
      <w:start w:val="1"/>
      <w:numFmt w:val="bullet"/>
      <w:lvlText w:val="›"/>
      <w:lvlJc w:val="left"/>
      <w:pPr>
        <w:ind w:left="340" w:hanging="141"/>
      </w:pPr>
      <w:rPr>
        <w:rFonts w:ascii="Roboto Slab" w:hAnsi="Roboto Slab" w:hint="default"/>
      </w:rPr>
    </w:lvl>
    <w:lvl w:ilvl="2">
      <w:start w:val="1"/>
      <w:numFmt w:val="bullet"/>
      <w:lvlText w:val=""/>
      <w:lvlJc w:val="left"/>
      <w:pPr>
        <w:ind w:left="454" w:hanging="11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25" w:hanging="19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67" w:hanging="19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09" w:hanging="19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051" w:hanging="19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193" w:hanging="19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335" w:hanging="199"/>
      </w:pPr>
      <w:rPr>
        <w:rFonts w:ascii="Wingdings" w:hAnsi="Wingdings" w:hint="default"/>
      </w:rPr>
    </w:lvl>
  </w:abstractNum>
  <w:abstractNum w:abstractNumId="5" w15:restartNumberingAfterBreak="0">
    <w:nsid w:val="30D650FD"/>
    <w:multiLevelType w:val="multilevel"/>
    <w:tmpl w:val="7452E618"/>
    <w:lvl w:ilvl="0">
      <w:start w:val="1"/>
      <w:numFmt w:val="upperLetter"/>
      <w:lvlText w:val="%1."/>
      <w:lvlJc w:val="left"/>
      <w:pPr>
        <w:ind w:left="397" w:hanging="28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6"/>
        <w:sz w:val="18"/>
        <w:szCs w:val="18"/>
        <w:lang w:val="de-DE" w:eastAsia="en-US" w:bidi="ar-SA"/>
      </w:rPr>
    </w:lvl>
    <w:lvl w:ilvl="1">
      <w:start w:val="1"/>
      <w:numFmt w:val="decimal"/>
      <w:lvlText w:val="%2."/>
      <w:lvlJc w:val="left"/>
      <w:pPr>
        <w:ind w:left="397" w:hanging="28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2"/>
        <w:sz w:val="18"/>
        <w:szCs w:val="18"/>
        <w:lang w:val="de-DE" w:eastAsia="en-US" w:bidi="ar-SA"/>
      </w:rPr>
    </w:lvl>
    <w:lvl w:ilvl="2">
      <w:start w:val="1"/>
      <w:numFmt w:val="decimal"/>
      <w:lvlText w:val="%2.%3."/>
      <w:lvlJc w:val="left"/>
      <w:pPr>
        <w:ind w:left="794" w:hanging="397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2"/>
        <w:sz w:val="18"/>
        <w:szCs w:val="18"/>
        <w:lang w:val="de-DE" w:eastAsia="en-US" w:bidi="ar-SA"/>
      </w:rPr>
    </w:lvl>
    <w:lvl w:ilvl="3">
      <w:start w:val="1"/>
      <w:numFmt w:val="decimal"/>
      <w:lvlText w:val="%2.%3.%4."/>
      <w:lvlJc w:val="left"/>
      <w:pPr>
        <w:ind w:left="1332" w:hanging="539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2"/>
        <w:sz w:val="18"/>
        <w:szCs w:val="18"/>
        <w:lang w:val="de-DE" w:eastAsia="en-US" w:bidi="ar-SA"/>
      </w:rPr>
    </w:lvl>
    <w:lvl w:ilvl="4">
      <w:numFmt w:val="bullet"/>
      <w:lvlText w:val="•"/>
      <w:lvlJc w:val="left"/>
      <w:pPr>
        <w:ind w:left="3611" w:hanging="539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4747" w:hanging="539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5882" w:hanging="539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018" w:hanging="539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154" w:hanging="539"/>
      </w:pPr>
      <w:rPr>
        <w:rFonts w:hint="default"/>
        <w:lang w:val="de-DE" w:eastAsia="en-US" w:bidi="ar-SA"/>
      </w:rPr>
    </w:lvl>
  </w:abstractNum>
  <w:abstractNum w:abstractNumId="6" w15:restartNumberingAfterBreak="0">
    <w:nsid w:val="370D2707"/>
    <w:multiLevelType w:val="hybridMultilevel"/>
    <w:tmpl w:val="EA08BFCE"/>
    <w:lvl w:ilvl="0" w:tplc="D6A4E044">
      <w:start w:val="1"/>
      <w:numFmt w:val="decimal"/>
      <w:lvlText w:val="%1."/>
      <w:lvlJc w:val="left"/>
      <w:pPr>
        <w:ind w:left="397" w:hanging="28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2"/>
        <w:sz w:val="18"/>
        <w:szCs w:val="18"/>
        <w:lang w:val="de-DE" w:eastAsia="en-US" w:bidi="ar-SA"/>
      </w:rPr>
    </w:lvl>
    <w:lvl w:ilvl="1" w:tplc="41EA29C6">
      <w:numFmt w:val="bullet"/>
      <w:lvlText w:val="•"/>
      <w:lvlJc w:val="left"/>
      <w:pPr>
        <w:ind w:left="1402" w:hanging="284"/>
      </w:pPr>
      <w:rPr>
        <w:rFonts w:hint="default"/>
        <w:lang w:val="de-DE" w:eastAsia="en-US" w:bidi="ar-SA"/>
      </w:rPr>
    </w:lvl>
    <w:lvl w:ilvl="2" w:tplc="054E050E">
      <w:numFmt w:val="bullet"/>
      <w:lvlText w:val="•"/>
      <w:lvlJc w:val="left"/>
      <w:pPr>
        <w:ind w:left="2405" w:hanging="284"/>
      </w:pPr>
      <w:rPr>
        <w:rFonts w:hint="default"/>
        <w:lang w:val="de-DE" w:eastAsia="en-US" w:bidi="ar-SA"/>
      </w:rPr>
    </w:lvl>
    <w:lvl w:ilvl="3" w:tplc="2690E1BE">
      <w:numFmt w:val="bullet"/>
      <w:lvlText w:val="•"/>
      <w:lvlJc w:val="left"/>
      <w:pPr>
        <w:ind w:left="3407" w:hanging="284"/>
      </w:pPr>
      <w:rPr>
        <w:rFonts w:hint="default"/>
        <w:lang w:val="de-DE" w:eastAsia="en-US" w:bidi="ar-SA"/>
      </w:rPr>
    </w:lvl>
    <w:lvl w:ilvl="4" w:tplc="E06AD882">
      <w:numFmt w:val="bullet"/>
      <w:lvlText w:val="•"/>
      <w:lvlJc w:val="left"/>
      <w:pPr>
        <w:ind w:left="4410" w:hanging="284"/>
      </w:pPr>
      <w:rPr>
        <w:rFonts w:hint="default"/>
        <w:lang w:val="de-DE" w:eastAsia="en-US" w:bidi="ar-SA"/>
      </w:rPr>
    </w:lvl>
    <w:lvl w:ilvl="5" w:tplc="8808154C">
      <w:numFmt w:val="bullet"/>
      <w:lvlText w:val="•"/>
      <w:lvlJc w:val="left"/>
      <w:pPr>
        <w:ind w:left="5412" w:hanging="284"/>
      </w:pPr>
      <w:rPr>
        <w:rFonts w:hint="default"/>
        <w:lang w:val="de-DE" w:eastAsia="en-US" w:bidi="ar-SA"/>
      </w:rPr>
    </w:lvl>
    <w:lvl w:ilvl="6" w:tplc="8C285244">
      <w:numFmt w:val="bullet"/>
      <w:lvlText w:val="•"/>
      <w:lvlJc w:val="left"/>
      <w:pPr>
        <w:ind w:left="6415" w:hanging="284"/>
      </w:pPr>
      <w:rPr>
        <w:rFonts w:hint="default"/>
        <w:lang w:val="de-DE" w:eastAsia="en-US" w:bidi="ar-SA"/>
      </w:rPr>
    </w:lvl>
    <w:lvl w:ilvl="7" w:tplc="917A7FEC">
      <w:numFmt w:val="bullet"/>
      <w:lvlText w:val="•"/>
      <w:lvlJc w:val="left"/>
      <w:pPr>
        <w:ind w:left="7417" w:hanging="284"/>
      </w:pPr>
      <w:rPr>
        <w:rFonts w:hint="default"/>
        <w:lang w:val="de-DE" w:eastAsia="en-US" w:bidi="ar-SA"/>
      </w:rPr>
    </w:lvl>
    <w:lvl w:ilvl="8" w:tplc="E676F38C">
      <w:numFmt w:val="bullet"/>
      <w:lvlText w:val="•"/>
      <w:lvlJc w:val="left"/>
      <w:pPr>
        <w:ind w:left="8420" w:hanging="284"/>
      </w:pPr>
      <w:rPr>
        <w:rFonts w:hint="default"/>
        <w:lang w:val="de-DE" w:eastAsia="en-US" w:bidi="ar-SA"/>
      </w:rPr>
    </w:lvl>
  </w:abstractNum>
  <w:abstractNum w:abstractNumId="7" w15:restartNumberingAfterBreak="0">
    <w:nsid w:val="46D52521"/>
    <w:multiLevelType w:val="hybridMultilevel"/>
    <w:tmpl w:val="30C8DD8E"/>
    <w:lvl w:ilvl="0" w:tplc="1DD248D6">
      <w:start w:val="1"/>
      <w:numFmt w:val="decimal"/>
      <w:lvlText w:val="%1."/>
      <w:lvlJc w:val="left"/>
      <w:pPr>
        <w:ind w:left="1020" w:hanging="360"/>
      </w:pPr>
    </w:lvl>
    <w:lvl w:ilvl="1" w:tplc="91F87C3E">
      <w:start w:val="1"/>
      <w:numFmt w:val="decimal"/>
      <w:lvlText w:val="%2."/>
      <w:lvlJc w:val="left"/>
      <w:pPr>
        <w:ind w:left="1020" w:hanging="360"/>
      </w:pPr>
    </w:lvl>
    <w:lvl w:ilvl="2" w:tplc="F3966A9A">
      <w:start w:val="1"/>
      <w:numFmt w:val="decimal"/>
      <w:lvlText w:val="%3."/>
      <w:lvlJc w:val="left"/>
      <w:pPr>
        <w:ind w:left="1020" w:hanging="360"/>
      </w:pPr>
    </w:lvl>
    <w:lvl w:ilvl="3" w:tplc="2C96C4B4">
      <w:start w:val="1"/>
      <w:numFmt w:val="decimal"/>
      <w:lvlText w:val="%4."/>
      <w:lvlJc w:val="left"/>
      <w:pPr>
        <w:ind w:left="1020" w:hanging="360"/>
      </w:pPr>
    </w:lvl>
    <w:lvl w:ilvl="4" w:tplc="E59E923C">
      <w:start w:val="1"/>
      <w:numFmt w:val="decimal"/>
      <w:lvlText w:val="%5."/>
      <w:lvlJc w:val="left"/>
      <w:pPr>
        <w:ind w:left="1020" w:hanging="360"/>
      </w:pPr>
    </w:lvl>
    <w:lvl w:ilvl="5" w:tplc="92C61EB4">
      <w:start w:val="1"/>
      <w:numFmt w:val="decimal"/>
      <w:lvlText w:val="%6."/>
      <w:lvlJc w:val="left"/>
      <w:pPr>
        <w:ind w:left="1020" w:hanging="360"/>
      </w:pPr>
    </w:lvl>
    <w:lvl w:ilvl="6" w:tplc="296C95D0">
      <w:start w:val="1"/>
      <w:numFmt w:val="decimal"/>
      <w:lvlText w:val="%7."/>
      <w:lvlJc w:val="left"/>
      <w:pPr>
        <w:ind w:left="1020" w:hanging="360"/>
      </w:pPr>
    </w:lvl>
    <w:lvl w:ilvl="7" w:tplc="B498AFDC">
      <w:start w:val="1"/>
      <w:numFmt w:val="decimal"/>
      <w:lvlText w:val="%8."/>
      <w:lvlJc w:val="left"/>
      <w:pPr>
        <w:ind w:left="1020" w:hanging="360"/>
      </w:pPr>
    </w:lvl>
    <w:lvl w:ilvl="8" w:tplc="34DC47D0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4D7A784C"/>
    <w:multiLevelType w:val="multilevel"/>
    <w:tmpl w:val="1D12C010"/>
    <w:lvl w:ilvl="0">
      <w:start w:val="1"/>
      <w:numFmt w:val="upperLetter"/>
      <w:pStyle w:val="Liste"/>
      <w:lvlText w:val="%1."/>
      <w:lvlJc w:val="left"/>
      <w:pPr>
        <w:ind w:left="284" w:hanging="284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304" w:hanging="567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985" w:hanging="681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4E6B2D8E"/>
    <w:multiLevelType w:val="hybridMultilevel"/>
    <w:tmpl w:val="C84C8B48"/>
    <w:lvl w:ilvl="0" w:tplc="D8467B1E">
      <w:start w:val="1"/>
      <w:numFmt w:val="upperLetter"/>
      <w:lvlText w:val="%1."/>
      <w:lvlJc w:val="left"/>
      <w:pPr>
        <w:ind w:left="1020" w:hanging="360"/>
      </w:pPr>
    </w:lvl>
    <w:lvl w:ilvl="1" w:tplc="B6FEA9EC">
      <w:start w:val="1"/>
      <w:numFmt w:val="upperLetter"/>
      <w:lvlText w:val="%2."/>
      <w:lvlJc w:val="left"/>
      <w:pPr>
        <w:ind w:left="1020" w:hanging="360"/>
      </w:pPr>
    </w:lvl>
    <w:lvl w:ilvl="2" w:tplc="36363C06">
      <w:start w:val="1"/>
      <w:numFmt w:val="upperLetter"/>
      <w:lvlText w:val="%3."/>
      <w:lvlJc w:val="left"/>
      <w:pPr>
        <w:ind w:left="1020" w:hanging="360"/>
      </w:pPr>
    </w:lvl>
    <w:lvl w:ilvl="3" w:tplc="3F8408EA">
      <w:start w:val="1"/>
      <w:numFmt w:val="upperLetter"/>
      <w:lvlText w:val="%4."/>
      <w:lvlJc w:val="left"/>
      <w:pPr>
        <w:ind w:left="1020" w:hanging="360"/>
      </w:pPr>
    </w:lvl>
    <w:lvl w:ilvl="4" w:tplc="68D62F62">
      <w:start w:val="1"/>
      <w:numFmt w:val="upperLetter"/>
      <w:lvlText w:val="%5."/>
      <w:lvlJc w:val="left"/>
      <w:pPr>
        <w:ind w:left="1020" w:hanging="360"/>
      </w:pPr>
    </w:lvl>
    <w:lvl w:ilvl="5" w:tplc="34143114">
      <w:start w:val="1"/>
      <w:numFmt w:val="upperLetter"/>
      <w:lvlText w:val="%6."/>
      <w:lvlJc w:val="left"/>
      <w:pPr>
        <w:ind w:left="1020" w:hanging="360"/>
      </w:pPr>
    </w:lvl>
    <w:lvl w:ilvl="6" w:tplc="29E0F59A">
      <w:start w:val="1"/>
      <w:numFmt w:val="upperLetter"/>
      <w:lvlText w:val="%7."/>
      <w:lvlJc w:val="left"/>
      <w:pPr>
        <w:ind w:left="1020" w:hanging="360"/>
      </w:pPr>
    </w:lvl>
    <w:lvl w:ilvl="7" w:tplc="B3568608">
      <w:start w:val="1"/>
      <w:numFmt w:val="upperLetter"/>
      <w:lvlText w:val="%8."/>
      <w:lvlJc w:val="left"/>
      <w:pPr>
        <w:ind w:left="1020" w:hanging="360"/>
      </w:pPr>
    </w:lvl>
    <w:lvl w:ilvl="8" w:tplc="8B28227C">
      <w:start w:val="1"/>
      <w:numFmt w:val="upperLetter"/>
      <w:lvlText w:val="%9."/>
      <w:lvlJc w:val="left"/>
      <w:pPr>
        <w:ind w:left="1020" w:hanging="360"/>
      </w:pPr>
    </w:lvl>
  </w:abstractNum>
  <w:abstractNum w:abstractNumId="10" w15:restartNumberingAfterBreak="0">
    <w:nsid w:val="61874E93"/>
    <w:multiLevelType w:val="hybridMultilevel"/>
    <w:tmpl w:val="008A06FC"/>
    <w:lvl w:ilvl="0" w:tplc="419A0D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1039F0"/>
    <w:multiLevelType w:val="multilevel"/>
    <w:tmpl w:val="81C619F0"/>
    <w:lvl w:ilvl="0">
      <w:start w:val="1"/>
      <w:numFmt w:val="decimal"/>
      <w:pStyle w:val="Listennummer"/>
      <w:lvlText w:val="%1."/>
      <w:lvlJc w:val="left"/>
      <w:pPr>
        <w:ind w:left="284" w:hanging="284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304" w:hanging="567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985" w:hanging="681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A1D05E6"/>
    <w:multiLevelType w:val="hybridMultilevel"/>
    <w:tmpl w:val="146EFCE6"/>
    <w:lvl w:ilvl="0" w:tplc="9758AB44">
      <w:numFmt w:val="bullet"/>
      <w:lvlText w:val="—"/>
      <w:lvlJc w:val="left"/>
      <w:pPr>
        <w:ind w:left="114" w:hanging="191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78"/>
        <w:sz w:val="18"/>
        <w:szCs w:val="18"/>
        <w:lang w:val="de-DE" w:eastAsia="en-US" w:bidi="ar-SA"/>
      </w:rPr>
    </w:lvl>
    <w:lvl w:ilvl="1" w:tplc="EC78685C">
      <w:numFmt w:val="bullet"/>
      <w:lvlText w:val="•"/>
      <w:lvlJc w:val="left"/>
      <w:pPr>
        <w:ind w:left="1150" w:hanging="191"/>
      </w:pPr>
      <w:rPr>
        <w:rFonts w:hint="default"/>
        <w:lang w:val="de-DE" w:eastAsia="en-US" w:bidi="ar-SA"/>
      </w:rPr>
    </w:lvl>
    <w:lvl w:ilvl="2" w:tplc="0E6814FC">
      <w:numFmt w:val="bullet"/>
      <w:lvlText w:val="•"/>
      <w:lvlJc w:val="left"/>
      <w:pPr>
        <w:ind w:left="2181" w:hanging="191"/>
      </w:pPr>
      <w:rPr>
        <w:rFonts w:hint="default"/>
        <w:lang w:val="de-DE" w:eastAsia="en-US" w:bidi="ar-SA"/>
      </w:rPr>
    </w:lvl>
    <w:lvl w:ilvl="3" w:tplc="649ACE14">
      <w:numFmt w:val="bullet"/>
      <w:lvlText w:val="•"/>
      <w:lvlJc w:val="left"/>
      <w:pPr>
        <w:ind w:left="3211" w:hanging="191"/>
      </w:pPr>
      <w:rPr>
        <w:rFonts w:hint="default"/>
        <w:lang w:val="de-DE" w:eastAsia="en-US" w:bidi="ar-SA"/>
      </w:rPr>
    </w:lvl>
    <w:lvl w:ilvl="4" w:tplc="7C1CC378">
      <w:numFmt w:val="bullet"/>
      <w:lvlText w:val="•"/>
      <w:lvlJc w:val="left"/>
      <w:pPr>
        <w:ind w:left="4242" w:hanging="191"/>
      </w:pPr>
      <w:rPr>
        <w:rFonts w:hint="default"/>
        <w:lang w:val="de-DE" w:eastAsia="en-US" w:bidi="ar-SA"/>
      </w:rPr>
    </w:lvl>
    <w:lvl w:ilvl="5" w:tplc="7B3882C0">
      <w:numFmt w:val="bullet"/>
      <w:lvlText w:val="•"/>
      <w:lvlJc w:val="left"/>
      <w:pPr>
        <w:ind w:left="5272" w:hanging="191"/>
      </w:pPr>
      <w:rPr>
        <w:rFonts w:hint="default"/>
        <w:lang w:val="de-DE" w:eastAsia="en-US" w:bidi="ar-SA"/>
      </w:rPr>
    </w:lvl>
    <w:lvl w:ilvl="6" w:tplc="928C9914">
      <w:numFmt w:val="bullet"/>
      <w:lvlText w:val="•"/>
      <w:lvlJc w:val="left"/>
      <w:pPr>
        <w:ind w:left="6303" w:hanging="191"/>
      </w:pPr>
      <w:rPr>
        <w:rFonts w:hint="default"/>
        <w:lang w:val="de-DE" w:eastAsia="en-US" w:bidi="ar-SA"/>
      </w:rPr>
    </w:lvl>
    <w:lvl w:ilvl="7" w:tplc="42226D20">
      <w:numFmt w:val="bullet"/>
      <w:lvlText w:val="•"/>
      <w:lvlJc w:val="left"/>
      <w:pPr>
        <w:ind w:left="7333" w:hanging="191"/>
      </w:pPr>
      <w:rPr>
        <w:rFonts w:hint="default"/>
        <w:lang w:val="de-DE" w:eastAsia="en-US" w:bidi="ar-SA"/>
      </w:rPr>
    </w:lvl>
    <w:lvl w:ilvl="8" w:tplc="E9B68BC6">
      <w:numFmt w:val="bullet"/>
      <w:lvlText w:val="•"/>
      <w:lvlJc w:val="left"/>
      <w:pPr>
        <w:ind w:left="8364" w:hanging="191"/>
      </w:pPr>
      <w:rPr>
        <w:rFonts w:hint="default"/>
        <w:lang w:val="de-DE" w:eastAsia="en-US" w:bidi="ar-SA"/>
      </w:rPr>
    </w:lvl>
  </w:abstractNum>
  <w:num w:numId="1" w16cid:durableId="1870677419">
    <w:abstractNumId w:val="6"/>
  </w:num>
  <w:num w:numId="2" w16cid:durableId="2104451937">
    <w:abstractNumId w:val="5"/>
  </w:num>
  <w:num w:numId="3" w16cid:durableId="538593934">
    <w:abstractNumId w:val="12"/>
  </w:num>
  <w:num w:numId="4" w16cid:durableId="766968863">
    <w:abstractNumId w:val="4"/>
  </w:num>
  <w:num w:numId="5" w16cid:durableId="286661633">
    <w:abstractNumId w:val="8"/>
  </w:num>
  <w:num w:numId="6" w16cid:durableId="1102384276">
    <w:abstractNumId w:val="11"/>
  </w:num>
  <w:num w:numId="7" w16cid:durableId="1480264081">
    <w:abstractNumId w:val="3"/>
  </w:num>
  <w:num w:numId="8" w16cid:durableId="1373188127">
    <w:abstractNumId w:val="2"/>
  </w:num>
  <w:num w:numId="9" w16cid:durableId="2115243250">
    <w:abstractNumId w:val="1"/>
  </w:num>
  <w:num w:numId="10" w16cid:durableId="268240283">
    <w:abstractNumId w:val="0"/>
  </w:num>
  <w:num w:numId="11" w16cid:durableId="12004371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48118576">
    <w:abstractNumId w:val="9"/>
  </w:num>
  <w:num w:numId="13" w16cid:durableId="1729915445">
    <w:abstractNumId w:val="7"/>
  </w:num>
  <w:num w:numId="14" w16cid:durableId="55320064">
    <w:abstractNumId w:val="2"/>
  </w:num>
  <w:num w:numId="15" w16cid:durableId="809131663">
    <w:abstractNumId w:val="1"/>
  </w:num>
  <w:num w:numId="16" w16cid:durableId="93863777">
    <w:abstractNumId w:val="0"/>
  </w:num>
  <w:num w:numId="17" w16cid:durableId="18064602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059004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2499479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119503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642089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5ruRzKtWpRKlnAefNI3I/+a/ENqlPhgr6Lv0tNLMD44qPO77BDPhvJ4ODTVpFwjegoBe8CZMJt9vcvAC/YZAfg==" w:salt="Ce1HM15qAolt+7JVxYpVOw==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BED"/>
    <w:rsid w:val="00003AD5"/>
    <w:rsid w:val="00016AFD"/>
    <w:rsid w:val="00023EF8"/>
    <w:rsid w:val="00042280"/>
    <w:rsid w:val="0004321D"/>
    <w:rsid w:val="000443D7"/>
    <w:rsid w:val="00047CFA"/>
    <w:rsid w:val="0005316A"/>
    <w:rsid w:val="00057494"/>
    <w:rsid w:val="00064042"/>
    <w:rsid w:val="000653DD"/>
    <w:rsid w:val="000662CC"/>
    <w:rsid w:val="000978E3"/>
    <w:rsid w:val="000979E9"/>
    <w:rsid w:val="000B357E"/>
    <w:rsid w:val="000B5CFA"/>
    <w:rsid w:val="000B7879"/>
    <w:rsid w:val="000C6B84"/>
    <w:rsid w:val="000D1A72"/>
    <w:rsid w:val="000D6FD8"/>
    <w:rsid w:val="000D7600"/>
    <w:rsid w:val="000E0E27"/>
    <w:rsid w:val="000F7D66"/>
    <w:rsid w:val="00116FAB"/>
    <w:rsid w:val="00124647"/>
    <w:rsid w:val="00127904"/>
    <w:rsid w:val="0013431F"/>
    <w:rsid w:val="001421D2"/>
    <w:rsid w:val="00144303"/>
    <w:rsid w:val="001463CA"/>
    <w:rsid w:val="00146CF5"/>
    <w:rsid w:val="0015052F"/>
    <w:rsid w:val="001519DD"/>
    <w:rsid w:val="00155A91"/>
    <w:rsid w:val="00155B6C"/>
    <w:rsid w:val="00174924"/>
    <w:rsid w:val="00187D65"/>
    <w:rsid w:val="001A4151"/>
    <w:rsid w:val="001B16D1"/>
    <w:rsid w:val="001B5968"/>
    <w:rsid w:val="001B7A43"/>
    <w:rsid w:val="001C03F7"/>
    <w:rsid w:val="001D3D8D"/>
    <w:rsid w:val="001E7CA1"/>
    <w:rsid w:val="00200221"/>
    <w:rsid w:val="00210200"/>
    <w:rsid w:val="00210BAB"/>
    <w:rsid w:val="00221304"/>
    <w:rsid w:val="00230B28"/>
    <w:rsid w:val="00240D8A"/>
    <w:rsid w:val="0024172D"/>
    <w:rsid w:val="00250F99"/>
    <w:rsid w:val="002603EC"/>
    <w:rsid w:val="00263040"/>
    <w:rsid w:val="002B01CE"/>
    <w:rsid w:val="002B3883"/>
    <w:rsid w:val="002B5AA4"/>
    <w:rsid w:val="002C3C41"/>
    <w:rsid w:val="002E58C7"/>
    <w:rsid w:val="00316900"/>
    <w:rsid w:val="00316ACE"/>
    <w:rsid w:val="00335BA3"/>
    <w:rsid w:val="0034430E"/>
    <w:rsid w:val="00350167"/>
    <w:rsid w:val="00363F25"/>
    <w:rsid w:val="003659BA"/>
    <w:rsid w:val="00383945"/>
    <w:rsid w:val="00386764"/>
    <w:rsid w:val="003A06DD"/>
    <w:rsid w:val="003A382F"/>
    <w:rsid w:val="003C1CF5"/>
    <w:rsid w:val="003D530C"/>
    <w:rsid w:val="003D7F50"/>
    <w:rsid w:val="003E1CEE"/>
    <w:rsid w:val="003F0B2F"/>
    <w:rsid w:val="003F143A"/>
    <w:rsid w:val="00406831"/>
    <w:rsid w:val="0041032C"/>
    <w:rsid w:val="00424C14"/>
    <w:rsid w:val="00425CDF"/>
    <w:rsid w:val="00446641"/>
    <w:rsid w:val="00447F2C"/>
    <w:rsid w:val="00454164"/>
    <w:rsid w:val="00464205"/>
    <w:rsid w:val="004719CB"/>
    <w:rsid w:val="00483034"/>
    <w:rsid w:val="00484896"/>
    <w:rsid w:val="004A105D"/>
    <w:rsid w:val="004A47F9"/>
    <w:rsid w:val="004B199F"/>
    <w:rsid w:val="004C6410"/>
    <w:rsid w:val="004D438C"/>
    <w:rsid w:val="004E56C3"/>
    <w:rsid w:val="004E7D5F"/>
    <w:rsid w:val="004F5CDC"/>
    <w:rsid w:val="00503317"/>
    <w:rsid w:val="005051F4"/>
    <w:rsid w:val="00506DEC"/>
    <w:rsid w:val="00516F72"/>
    <w:rsid w:val="00520A98"/>
    <w:rsid w:val="0052173B"/>
    <w:rsid w:val="005244E0"/>
    <w:rsid w:val="00524BEE"/>
    <w:rsid w:val="0053685E"/>
    <w:rsid w:val="00550BA6"/>
    <w:rsid w:val="00550D11"/>
    <w:rsid w:val="00552455"/>
    <w:rsid w:val="00552ACF"/>
    <w:rsid w:val="00574522"/>
    <w:rsid w:val="00575158"/>
    <w:rsid w:val="00575B88"/>
    <w:rsid w:val="00576704"/>
    <w:rsid w:val="0058158B"/>
    <w:rsid w:val="0058222F"/>
    <w:rsid w:val="00584C53"/>
    <w:rsid w:val="005866AA"/>
    <w:rsid w:val="005A0DA4"/>
    <w:rsid w:val="005A3A13"/>
    <w:rsid w:val="005B2958"/>
    <w:rsid w:val="005B7DAF"/>
    <w:rsid w:val="005C21D8"/>
    <w:rsid w:val="005C28E3"/>
    <w:rsid w:val="005C716F"/>
    <w:rsid w:val="005D1DC9"/>
    <w:rsid w:val="005D7058"/>
    <w:rsid w:val="005E799B"/>
    <w:rsid w:val="005F06E5"/>
    <w:rsid w:val="005F08B8"/>
    <w:rsid w:val="005F19DE"/>
    <w:rsid w:val="005F3116"/>
    <w:rsid w:val="00601C0D"/>
    <w:rsid w:val="006100C6"/>
    <w:rsid w:val="00613DE4"/>
    <w:rsid w:val="006210FA"/>
    <w:rsid w:val="00640E4B"/>
    <w:rsid w:val="006427EF"/>
    <w:rsid w:val="00644A86"/>
    <w:rsid w:val="006459AE"/>
    <w:rsid w:val="00652786"/>
    <w:rsid w:val="00654BEB"/>
    <w:rsid w:val="00671817"/>
    <w:rsid w:val="00675DF5"/>
    <w:rsid w:val="00675E62"/>
    <w:rsid w:val="0068182E"/>
    <w:rsid w:val="006861A7"/>
    <w:rsid w:val="006A4BD9"/>
    <w:rsid w:val="006B2DD9"/>
    <w:rsid w:val="006B2F71"/>
    <w:rsid w:val="006B66FD"/>
    <w:rsid w:val="006B737A"/>
    <w:rsid w:val="006B7E8B"/>
    <w:rsid w:val="006C51E9"/>
    <w:rsid w:val="006C61D9"/>
    <w:rsid w:val="006C64B4"/>
    <w:rsid w:val="006D1D04"/>
    <w:rsid w:val="006D3423"/>
    <w:rsid w:val="006D5756"/>
    <w:rsid w:val="006E137A"/>
    <w:rsid w:val="006E256F"/>
    <w:rsid w:val="006E68B2"/>
    <w:rsid w:val="006F34A9"/>
    <w:rsid w:val="006F5700"/>
    <w:rsid w:val="006F5737"/>
    <w:rsid w:val="00704479"/>
    <w:rsid w:val="007044DB"/>
    <w:rsid w:val="00707411"/>
    <w:rsid w:val="00711DDE"/>
    <w:rsid w:val="00716DA9"/>
    <w:rsid w:val="00717B5D"/>
    <w:rsid w:val="0073785C"/>
    <w:rsid w:val="00741F07"/>
    <w:rsid w:val="007570A2"/>
    <w:rsid w:val="00757E16"/>
    <w:rsid w:val="00766935"/>
    <w:rsid w:val="00774F5A"/>
    <w:rsid w:val="007812B4"/>
    <w:rsid w:val="007812F3"/>
    <w:rsid w:val="00785BC8"/>
    <w:rsid w:val="007B62EC"/>
    <w:rsid w:val="007C129E"/>
    <w:rsid w:val="007C70E9"/>
    <w:rsid w:val="007D36C8"/>
    <w:rsid w:val="007E4904"/>
    <w:rsid w:val="007F1C77"/>
    <w:rsid w:val="007F46DA"/>
    <w:rsid w:val="00801532"/>
    <w:rsid w:val="00803A45"/>
    <w:rsid w:val="008306BB"/>
    <w:rsid w:val="00830ECC"/>
    <w:rsid w:val="00840BFE"/>
    <w:rsid w:val="00850D05"/>
    <w:rsid w:val="008630F4"/>
    <w:rsid w:val="00875AFD"/>
    <w:rsid w:val="00877D82"/>
    <w:rsid w:val="00880CAB"/>
    <w:rsid w:val="008B5D5A"/>
    <w:rsid w:val="008C7FD7"/>
    <w:rsid w:val="008D4981"/>
    <w:rsid w:val="008E6F1B"/>
    <w:rsid w:val="008F2211"/>
    <w:rsid w:val="009051C7"/>
    <w:rsid w:val="00906F23"/>
    <w:rsid w:val="00906F46"/>
    <w:rsid w:val="00910D0E"/>
    <w:rsid w:val="0091396A"/>
    <w:rsid w:val="009239B5"/>
    <w:rsid w:val="00926A03"/>
    <w:rsid w:val="009311C9"/>
    <w:rsid w:val="009329B1"/>
    <w:rsid w:val="00943EE9"/>
    <w:rsid w:val="00944C82"/>
    <w:rsid w:val="00945051"/>
    <w:rsid w:val="00961C43"/>
    <w:rsid w:val="00962186"/>
    <w:rsid w:val="00963582"/>
    <w:rsid w:val="00964D1B"/>
    <w:rsid w:val="009871F8"/>
    <w:rsid w:val="009D1335"/>
    <w:rsid w:val="009D7FC9"/>
    <w:rsid w:val="009E1D95"/>
    <w:rsid w:val="009F3C40"/>
    <w:rsid w:val="00A01386"/>
    <w:rsid w:val="00A03783"/>
    <w:rsid w:val="00A04E22"/>
    <w:rsid w:val="00A04F1D"/>
    <w:rsid w:val="00A36B6F"/>
    <w:rsid w:val="00A37AF2"/>
    <w:rsid w:val="00A41DB5"/>
    <w:rsid w:val="00A42078"/>
    <w:rsid w:val="00A42E61"/>
    <w:rsid w:val="00A4354B"/>
    <w:rsid w:val="00A45F33"/>
    <w:rsid w:val="00A52C1E"/>
    <w:rsid w:val="00A6166F"/>
    <w:rsid w:val="00A6294C"/>
    <w:rsid w:val="00A81126"/>
    <w:rsid w:val="00A911A2"/>
    <w:rsid w:val="00A927E4"/>
    <w:rsid w:val="00A94B7F"/>
    <w:rsid w:val="00AA3D76"/>
    <w:rsid w:val="00AA6D4C"/>
    <w:rsid w:val="00AA7A08"/>
    <w:rsid w:val="00AC0807"/>
    <w:rsid w:val="00AC7AF8"/>
    <w:rsid w:val="00AD118D"/>
    <w:rsid w:val="00AD33A7"/>
    <w:rsid w:val="00AD5737"/>
    <w:rsid w:val="00AE7630"/>
    <w:rsid w:val="00AF7DF0"/>
    <w:rsid w:val="00B01462"/>
    <w:rsid w:val="00B02346"/>
    <w:rsid w:val="00B112A0"/>
    <w:rsid w:val="00B16F9C"/>
    <w:rsid w:val="00B22E26"/>
    <w:rsid w:val="00B25BA1"/>
    <w:rsid w:val="00B320FA"/>
    <w:rsid w:val="00B339BD"/>
    <w:rsid w:val="00B3537B"/>
    <w:rsid w:val="00B455FD"/>
    <w:rsid w:val="00B47598"/>
    <w:rsid w:val="00B52DDE"/>
    <w:rsid w:val="00B53EE7"/>
    <w:rsid w:val="00B61400"/>
    <w:rsid w:val="00B80BED"/>
    <w:rsid w:val="00B81CF8"/>
    <w:rsid w:val="00B90EB9"/>
    <w:rsid w:val="00BA35D1"/>
    <w:rsid w:val="00BA3779"/>
    <w:rsid w:val="00BB22C4"/>
    <w:rsid w:val="00BC0ED1"/>
    <w:rsid w:val="00BC5EC8"/>
    <w:rsid w:val="00BE74AD"/>
    <w:rsid w:val="00BF3533"/>
    <w:rsid w:val="00BF5790"/>
    <w:rsid w:val="00C0234C"/>
    <w:rsid w:val="00C20705"/>
    <w:rsid w:val="00C77D38"/>
    <w:rsid w:val="00CA59FD"/>
    <w:rsid w:val="00CB1F11"/>
    <w:rsid w:val="00CD0EDE"/>
    <w:rsid w:val="00CF30DB"/>
    <w:rsid w:val="00D11BC7"/>
    <w:rsid w:val="00D2145F"/>
    <w:rsid w:val="00D23576"/>
    <w:rsid w:val="00D246A2"/>
    <w:rsid w:val="00D30E1A"/>
    <w:rsid w:val="00D30F0F"/>
    <w:rsid w:val="00D31F0A"/>
    <w:rsid w:val="00D34A96"/>
    <w:rsid w:val="00D361A4"/>
    <w:rsid w:val="00D37470"/>
    <w:rsid w:val="00D43E1E"/>
    <w:rsid w:val="00D53779"/>
    <w:rsid w:val="00D614D5"/>
    <w:rsid w:val="00D77578"/>
    <w:rsid w:val="00D777CC"/>
    <w:rsid w:val="00D8048E"/>
    <w:rsid w:val="00D85FB6"/>
    <w:rsid w:val="00D86320"/>
    <w:rsid w:val="00DA02CF"/>
    <w:rsid w:val="00DA695F"/>
    <w:rsid w:val="00DB4721"/>
    <w:rsid w:val="00DC03F4"/>
    <w:rsid w:val="00DC431D"/>
    <w:rsid w:val="00DD134E"/>
    <w:rsid w:val="00DE0F70"/>
    <w:rsid w:val="00E03E69"/>
    <w:rsid w:val="00E108B7"/>
    <w:rsid w:val="00E113C2"/>
    <w:rsid w:val="00E1178D"/>
    <w:rsid w:val="00E12C3E"/>
    <w:rsid w:val="00E16005"/>
    <w:rsid w:val="00E207F6"/>
    <w:rsid w:val="00E20D7B"/>
    <w:rsid w:val="00E228AE"/>
    <w:rsid w:val="00E24BF7"/>
    <w:rsid w:val="00E34A0A"/>
    <w:rsid w:val="00E357C6"/>
    <w:rsid w:val="00E37932"/>
    <w:rsid w:val="00E82E96"/>
    <w:rsid w:val="00E90456"/>
    <w:rsid w:val="00E911C3"/>
    <w:rsid w:val="00EA2372"/>
    <w:rsid w:val="00EB7F38"/>
    <w:rsid w:val="00EC05CF"/>
    <w:rsid w:val="00EC0B68"/>
    <w:rsid w:val="00EE7FDC"/>
    <w:rsid w:val="00EF1545"/>
    <w:rsid w:val="00EF66FC"/>
    <w:rsid w:val="00F2270F"/>
    <w:rsid w:val="00F24DBB"/>
    <w:rsid w:val="00F435D6"/>
    <w:rsid w:val="00F50C63"/>
    <w:rsid w:val="00F50FFA"/>
    <w:rsid w:val="00F5250E"/>
    <w:rsid w:val="00F87410"/>
    <w:rsid w:val="00F90191"/>
    <w:rsid w:val="00FA1CF9"/>
    <w:rsid w:val="00FA2FC7"/>
    <w:rsid w:val="00FB2FCA"/>
    <w:rsid w:val="00FB38E8"/>
    <w:rsid w:val="00FB79BF"/>
    <w:rsid w:val="00FB7BA9"/>
    <w:rsid w:val="00FC0E4D"/>
    <w:rsid w:val="00FC5E1A"/>
    <w:rsid w:val="00FE0CE3"/>
    <w:rsid w:val="00FE6889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17E7ABB"/>
  <w14:defaultImageDpi w14:val="32767"/>
  <w15:chartTrackingRefBased/>
  <w15:docId w15:val="{61C88E38-6036-4916-81E4-A90E95D25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18"/>
        <w:szCs w:val="18"/>
        <w:lang w:val="en-US" w:eastAsia="en-US" w:bidi="ar-SA"/>
        <w14:ligatures w14:val="standardContextual"/>
      </w:rPr>
    </w:rPrDefault>
    <w:pPrDefault>
      <w:pPr>
        <w:spacing w:before="260" w:after="260" w:line="2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2E26"/>
    <w:pPr>
      <w:spacing w:before="0" w:after="0" w:line="240" w:lineRule="auto"/>
    </w:pPr>
    <w:rPr>
      <w:noProof/>
      <w:spacing w:val="1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E7D5F"/>
    <w:pPr>
      <w:keepNext/>
      <w:keepLines/>
      <w:outlineLvl w:val="0"/>
    </w:pPr>
    <w:rPr>
      <w:rFonts w:asciiTheme="majorHAnsi" w:hAnsiTheme="majorHAnsi"/>
      <w:spacing w:val="2"/>
      <w:sz w:val="22"/>
      <w:szCs w:val="22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D1A72"/>
    <w:pPr>
      <w:keepNext/>
      <w:keepLines/>
      <w:spacing w:before="540"/>
      <w:outlineLvl w:val="1"/>
    </w:pPr>
    <w:rPr>
      <w:rFonts w:asciiTheme="majorHAnsi" w:hAnsiTheme="maj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7D5F"/>
    <w:rPr>
      <w:rFonts w:asciiTheme="majorHAnsi" w:hAnsiTheme="majorHAnsi"/>
      <w:noProof/>
      <w:spacing w:val="2"/>
      <w:sz w:val="22"/>
      <w:szCs w:val="22"/>
      <w:lang w:val="de-DE"/>
    </w:rPr>
  </w:style>
  <w:style w:type="character" w:styleId="Fett">
    <w:name w:val="Strong"/>
    <w:basedOn w:val="Absatz-Standardschriftart"/>
    <w:uiPriority w:val="22"/>
    <w:qFormat/>
    <w:rsid w:val="000B7879"/>
    <w:rPr>
      <w:rFonts w:asciiTheme="majorHAnsi" w:hAnsiTheme="majorHAnsi"/>
      <w:b w:val="0"/>
      <w:bCs/>
    </w:rPr>
  </w:style>
  <w:style w:type="table" w:styleId="Tabellenraster">
    <w:name w:val="Table Grid"/>
    <w:basedOn w:val="NormaleTabelle"/>
    <w:uiPriority w:val="39"/>
    <w:rsid w:val="00210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rmatingen">
    <w:name w:val="Ermatingen"/>
    <w:basedOn w:val="NormaleTabelle"/>
    <w:uiPriority w:val="99"/>
    <w:rsid w:val="00016AFD"/>
    <w:pPr>
      <w:spacing w:before="0" w:after="0" w:line="260" w:lineRule="atLeast"/>
    </w:pPr>
    <w:tblPr>
      <w:tblCellMar>
        <w:left w:w="0" w:type="dxa"/>
        <w:right w:w="0" w:type="dxa"/>
      </w:tblCellMar>
    </w:tblPr>
    <w:tblStylePr w:type="lastCol">
      <w:pPr>
        <w:jc w:val="right"/>
      </w:pPr>
      <w:rPr>
        <w:rFonts w:asciiTheme="majorHAnsi" w:hAnsiTheme="majorHAnsi"/>
      </w:rPr>
    </w:tblStylePr>
  </w:style>
  <w:style w:type="paragraph" w:styleId="KeinLeerraum">
    <w:name w:val="No Spacing"/>
    <w:uiPriority w:val="1"/>
    <w:rsid w:val="00801532"/>
    <w:pPr>
      <w:spacing w:before="0" w:after="0" w:line="240" w:lineRule="auto"/>
    </w:pPr>
    <w:rPr>
      <w:noProof/>
      <w:spacing w:val="1"/>
    </w:rPr>
  </w:style>
  <w:style w:type="paragraph" w:styleId="Listenabsatz">
    <w:name w:val="List Paragraph"/>
    <w:basedOn w:val="Standard"/>
    <w:qFormat/>
    <w:rsid w:val="0052173B"/>
    <w:pPr>
      <w:numPr>
        <w:numId w:val="4"/>
      </w:numPr>
      <w:spacing w:line="260" w:lineRule="atLeast"/>
      <w:contextualSpacing/>
    </w:pPr>
    <w:rPr>
      <w:lang w:val="de-DE"/>
    </w:rPr>
  </w:style>
  <w:style w:type="paragraph" w:styleId="Liste">
    <w:name w:val="List"/>
    <w:basedOn w:val="Standard"/>
    <w:unhideWhenUsed/>
    <w:qFormat/>
    <w:rsid w:val="0058222F"/>
    <w:pPr>
      <w:numPr>
        <w:numId w:val="5"/>
      </w:numPr>
      <w:contextualSpacing/>
    </w:pPr>
  </w:style>
  <w:style w:type="paragraph" w:styleId="Listennummer">
    <w:name w:val="List Number"/>
    <w:basedOn w:val="Listenabsatz"/>
    <w:next w:val="Standard"/>
    <w:unhideWhenUsed/>
    <w:qFormat/>
    <w:rsid w:val="0058222F"/>
    <w:pPr>
      <w:numPr>
        <w:numId w:val="6"/>
      </w:numPr>
      <w:spacing w:after="26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0D1A72"/>
    <w:rPr>
      <w:rFonts w:asciiTheme="majorHAnsi" w:hAnsiTheme="majorHAnsi"/>
      <w:noProof/>
      <w:spacing w:val="1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5C21D8"/>
    <w:rPr>
      <w:noProof w:val="0"/>
      <w:spacing w:val="0"/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5C21D8"/>
    <w:rPr>
      <w:sz w:val="15"/>
      <w:lang w:val="de-CH"/>
    </w:rPr>
  </w:style>
  <w:style w:type="paragraph" w:styleId="Gruformel">
    <w:name w:val="Closing"/>
    <w:basedOn w:val="Standard"/>
    <w:link w:val="GruformelZchn"/>
    <w:uiPriority w:val="99"/>
    <w:unhideWhenUsed/>
    <w:qFormat/>
    <w:rsid w:val="00BA3779"/>
    <w:pPr>
      <w:tabs>
        <w:tab w:val="left" w:pos="2892"/>
      </w:tabs>
      <w:spacing w:before="700"/>
      <w:contextualSpacing/>
    </w:pPr>
  </w:style>
  <w:style w:type="character" w:customStyle="1" w:styleId="GruformelZchn">
    <w:name w:val="Grußformel Zchn"/>
    <w:basedOn w:val="Absatz-Standardschriftart"/>
    <w:link w:val="Gruformel"/>
    <w:uiPriority w:val="99"/>
    <w:rsid w:val="00BA3779"/>
    <w:rPr>
      <w:noProof/>
      <w:spacing w:val="1"/>
      <w:lang w:val="de-CH"/>
    </w:rPr>
  </w:style>
  <w:style w:type="paragraph" w:customStyle="1" w:styleId="Beilage-Kopfzeile">
    <w:name w:val="Beilage-Kopfzeile"/>
    <w:basedOn w:val="Standard"/>
    <w:qFormat/>
    <w:rsid w:val="00A911A2"/>
    <w:rPr>
      <w:caps/>
      <w:noProof w:val="0"/>
      <w:sz w:val="15"/>
      <w:u w:val="single"/>
    </w:rPr>
  </w:style>
  <w:style w:type="paragraph" w:customStyle="1" w:styleId="Beilage-Text">
    <w:name w:val="Beilage-Text"/>
    <w:basedOn w:val="Standard"/>
    <w:qFormat/>
    <w:rsid w:val="00A911A2"/>
    <w:pPr>
      <w:spacing w:line="220" w:lineRule="exact"/>
      <w:contextualSpacing/>
    </w:pPr>
    <w:rPr>
      <w:noProof w:val="0"/>
      <w:sz w:val="15"/>
      <w:szCs w:val="1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911A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A911A2"/>
    <w:rPr>
      <w:noProof w:val="0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911A2"/>
    <w:rPr>
      <w:spacing w:val="1"/>
      <w:sz w:val="20"/>
      <w:szCs w:val="20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11A2"/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11A2"/>
    <w:rPr>
      <w:rFonts w:ascii="Segoe UI" w:hAnsi="Segoe UI" w:cs="Segoe UI"/>
      <w:noProof/>
      <w:spacing w:val="1"/>
      <w:lang w:val="de-CH"/>
    </w:rPr>
  </w:style>
  <w:style w:type="character" w:styleId="Platzhaltertext">
    <w:name w:val="Placeholder Text"/>
    <w:basedOn w:val="Absatz-Standardschriftart"/>
    <w:uiPriority w:val="99"/>
    <w:semiHidden/>
    <w:rsid w:val="0024172D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6861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61A7"/>
    <w:rPr>
      <w:noProof/>
      <w:spacing w:val="1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lue\AppData\Local\Microsoft\Windows\INetCache\Content.Outlook\S8550XFA\Ermatingen%20Template%20(00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3B4E05-8AB6-43C7-822B-414FB92B44F9}"/>
      </w:docPartPr>
      <w:docPartBody>
        <w:p w:rsidR="000C203A" w:rsidRDefault="00D97D37"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6287700A81C4F95B3AF8E65536211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9F514-B790-4DA7-BD12-C527273C008A}"/>
      </w:docPartPr>
      <w:docPartBody>
        <w:p w:rsidR="00766B16" w:rsidRDefault="00766B16">
          <w:pPr>
            <w:pStyle w:val="46287700A81C4F95B3AF8E6553621142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C908900041B45EFAB7A5A5456878C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975F01-FF25-488D-BAE8-2131D454F195}"/>
      </w:docPartPr>
      <w:docPartBody>
        <w:p w:rsidR="00766B16" w:rsidRDefault="00766B16">
          <w:pPr>
            <w:pStyle w:val="EC908900041B45EFAB7A5A5456878CCF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6C4C1191B604E36A64523B7583577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9A4A39-0AD7-4DDA-92EF-D3CCAEA80C44}"/>
      </w:docPartPr>
      <w:docPartBody>
        <w:p w:rsidR="00B876E3" w:rsidRDefault="00627C82" w:rsidP="00627C82">
          <w:pPr>
            <w:pStyle w:val="46C4C1191B604E36A64523B75835778D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0AD127F3C643849AE429A5B12159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18EDA9-B8DF-4832-9614-62E924AC4629}"/>
      </w:docPartPr>
      <w:docPartBody>
        <w:p w:rsidR="00B876E3" w:rsidRDefault="00627C82" w:rsidP="00627C82">
          <w:pPr>
            <w:pStyle w:val="DD0AD127F3C643849AE429A5B1215971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87ABAC3B5514BB5A3F95B8D37548C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39A0E-A94F-45C1-BD81-CFF2302C51BF}"/>
      </w:docPartPr>
      <w:docPartBody>
        <w:p w:rsidR="00B876E3" w:rsidRDefault="00627C82" w:rsidP="00627C82">
          <w:pPr>
            <w:pStyle w:val="887ABAC3B5514BB5A3F95B8D37548CDE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C6089ECA1434275935BF5610E75A1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973B3D-8B7A-4BE1-833B-0D50D1299939}"/>
      </w:docPartPr>
      <w:docPartBody>
        <w:p w:rsidR="00B876E3" w:rsidRDefault="00627C82" w:rsidP="00627C82">
          <w:pPr>
            <w:pStyle w:val="DC6089ECA1434275935BF5610E75A174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455E6A44364F5CAE9ADBD607819C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AE0F7-71B3-41B4-BF0B-2F206EBE518B}"/>
      </w:docPartPr>
      <w:docPartBody>
        <w:p w:rsidR="00F2415C" w:rsidRDefault="00242052" w:rsidP="00242052">
          <w:pPr>
            <w:pStyle w:val="9D455E6A44364F5CAE9ADBD607819C18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D5C16775E44EAFA3E3DB1E4AA5E6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F2B873-8A7C-41FF-A3AD-0845E14A3ECE}"/>
      </w:docPartPr>
      <w:docPartBody>
        <w:p w:rsidR="00F2415C" w:rsidRDefault="00242052" w:rsidP="00242052">
          <w:pPr>
            <w:pStyle w:val="92D5C16775E44EAFA3E3DB1E4AA5E61A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559500B14434D6E90A7046B50D10C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79088C-3400-4F3E-ABC6-87353C4D9D10}"/>
      </w:docPartPr>
      <w:docPartBody>
        <w:p w:rsidR="00F2415C" w:rsidRDefault="00242052" w:rsidP="00242052">
          <w:pPr>
            <w:pStyle w:val="9559500B14434D6E90A7046B50D10CAE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49415E87AAA4CC8ABE971E438A787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53DEA0-12E4-4479-B165-520E4BD099B5}"/>
      </w:docPartPr>
      <w:docPartBody>
        <w:p w:rsidR="00F2415C" w:rsidRDefault="00242052" w:rsidP="00242052">
          <w:pPr>
            <w:pStyle w:val="249415E87AAA4CC8ABE971E438A7875A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44A505A421E40F1BD157A4B3E640B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2177DE-7442-4E2A-ACFC-F0C405B753B0}"/>
      </w:docPartPr>
      <w:docPartBody>
        <w:p w:rsidR="00F2415C" w:rsidRDefault="00242052" w:rsidP="00242052">
          <w:pPr>
            <w:pStyle w:val="A44A505A421E40F1BD157A4B3E640B9D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42E70ADD7B41DCA2E17E12CA4035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BFB8AE-6C4B-4CDA-B065-4F1F3F851EFB}"/>
      </w:docPartPr>
      <w:docPartBody>
        <w:p w:rsidR="00F2415C" w:rsidRDefault="00242052" w:rsidP="00242052">
          <w:pPr>
            <w:pStyle w:val="0642E70ADD7B41DCA2E17E12CA4035E1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5BB7FC479940C48E34F4E5CCAD88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B70E80-8318-4D5A-85A0-6B8024FB021C}"/>
      </w:docPartPr>
      <w:docPartBody>
        <w:p w:rsidR="00F2415C" w:rsidRDefault="00242052" w:rsidP="00242052">
          <w:pPr>
            <w:pStyle w:val="4B5BB7FC479940C48E34F4E5CCAD8896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1C006867C574550A4A8055E5482F8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78BB24-F92C-4C32-BBC8-21F75604F5B4}"/>
      </w:docPartPr>
      <w:docPartBody>
        <w:p w:rsidR="00F2415C" w:rsidRDefault="00242052" w:rsidP="00242052">
          <w:pPr>
            <w:pStyle w:val="11C006867C574550A4A8055E5482F89C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1AEB7F73294C0396A33594840C13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15DF3E-4B36-4A51-8644-1CDBEF6FC81C}"/>
      </w:docPartPr>
      <w:docPartBody>
        <w:p w:rsidR="00F2415C" w:rsidRDefault="00242052" w:rsidP="00242052">
          <w:pPr>
            <w:pStyle w:val="E71AEB7F73294C0396A33594840C13E3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5DF73C6A0994EE38B7F846D72DD6B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54FEB4-2AC2-4494-8E8D-40EE8F2D3657}"/>
      </w:docPartPr>
      <w:docPartBody>
        <w:p w:rsidR="00F2415C" w:rsidRDefault="00242052" w:rsidP="00242052">
          <w:pPr>
            <w:pStyle w:val="35DF73C6A0994EE38B7F846D72DD6B11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E2E7D43B354AA79083603FF4AA1E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58DBF6-ED0D-41D1-95A0-0DABB5897B36}"/>
      </w:docPartPr>
      <w:docPartBody>
        <w:p w:rsidR="00F2415C" w:rsidRDefault="00242052" w:rsidP="00242052">
          <w:pPr>
            <w:pStyle w:val="9BE2E7D43B354AA79083603FF4AA1E79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274691E467425CB0D671C8A37449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72B4F8-3FDC-4785-BC47-32D57594329E}"/>
      </w:docPartPr>
      <w:docPartBody>
        <w:p w:rsidR="00F2415C" w:rsidRDefault="00242052" w:rsidP="00242052">
          <w:pPr>
            <w:pStyle w:val="9C274691E467425CB0D671C8A374496B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9BF5B3B22A4854895637654D12AD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BAF8BB-B610-43B0-97C6-1B7D6617B704}"/>
      </w:docPartPr>
      <w:docPartBody>
        <w:p w:rsidR="00F2415C" w:rsidRDefault="00242052" w:rsidP="00242052">
          <w:pPr>
            <w:pStyle w:val="459BF5B3B22A4854895637654D12ADF9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99AD071A48E44A69B428F2BA981BF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44AB9A-ED08-4609-9803-D04D8761C23F}"/>
      </w:docPartPr>
      <w:docPartBody>
        <w:p w:rsidR="00F2415C" w:rsidRDefault="00242052" w:rsidP="00242052">
          <w:pPr>
            <w:pStyle w:val="899AD071A48E44A69B428F2BA981BF17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748BA435D743E59DA3FEE33474C4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B56C7-5E27-465F-B274-B9ED0CC08515}"/>
      </w:docPartPr>
      <w:docPartBody>
        <w:p w:rsidR="00F2415C" w:rsidRDefault="00242052" w:rsidP="00242052">
          <w:pPr>
            <w:pStyle w:val="5D748BA435D743E59DA3FEE33474C4A9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D2C9329843346C687861208536F25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F67C58-23D4-4FFA-A6CE-08D40F670AFF}"/>
      </w:docPartPr>
      <w:docPartBody>
        <w:p w:rsidR="00F2415C" w:rsidRDefault="00242052" w:rsidP="00242052">
          <w:pPr>
            <w:pStyle w:val="3D2C9329843346C687861208536F251F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C58323A45AB4430B412F72F3071F8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EFBDA4-6A02-4B3D-9674-399695839CAA}"/>
      </w:docPartPr>
      <w:docPartBody>
        <w:p w:rsidR="00F2415C" w:rsidRDefault="00242052" w:rsidP="00242052">
          <w:pPr>
            <w:pStyle w:val="FC58323A45AB4430B412F72F3071F837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1A551CBAAD40B6949949AD970EE9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452840-DBB0-4D8E-A876-4C58F385EDAB}"/>
      </w:docPartPr>
      <w:docPartBody>
        <w:p w:rsidR="00F2415C" w:rsidRDefault="00242052" w:rsidP="00242052">
          <w:pPr>
            <w:pStyle w:val="CE1A551CBAAD40B6949949AD970EE9CA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BD3EF3D31D4F2A8E4383370A196F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6B4256-D18E-4ADE-8264-D472A0A05CC6}"/>
      </w:docPartPr>
      <w:docPartBody>
        <w:p w:rsidR="00F2415C" w:rsidRDefault="00242052" w:rsidP="00242052">
          <w:pPr>
            <w:pStyle w:val="E9BD3EF3D31D4F2A8E4383370A196F1D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D1D2A057704AB1AF157320A97872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9B96B0-5C83-4CBF-9B49-C1BF34E6ABC3}"/>
      </w:docPartPr>
      <w:docPartBody>
        <w:p w:rsidR="00F2415C" w:rsidRDefault="00242052" w:rsidP="00242052">
          <w:pPr>
            <w:pStyle w:val="06D1D2A057704AB1AF157320A9787249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9C834B7DA6437F99CDC13A0D28F2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938A98-5889-4B08-9015-B412EA2CAB7D}"/>
      </w:docPartPr>
      <w:docPartBody>
        <w:p w:rsidR="00F2415C" w:rsidRDefault="00242052" w:rsidP="00242052">
          <w:pPr>
            <w:pStyle w:val="BC9C834B7DA6437F99CDC13A0D28F2A5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3DE09137B1545F18D8D2762CE5AC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439F18-3082-4274-96F1-EB698CA70A32}"/>
      </w:docPartPr>
      <w:docPartBody>
        <w:p w:rsidR="00F2415C" w:rsidRDefault="00242052" w:rsidP="00242052">
          <w:pPr>
            <w:pStyle w:val="73DE09137B1545F18D8D2762CE5AC159"/>
          </w:pPr>
          <w:r w:rsidRPr="004077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FF544B21BB436EBA356483AF7B31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A053E0-9FB6-4AC8-A802-A5045E053B1B}"/>
      </w:docPartPr>
      <w:docPartBody>
        <w:p w:rsidR="00F2415C" w:rsidRDefault="00242052" w:rsidP="00242052">
          <w:pPr>
            <w:pStyle w:val="E9FF544B21BB436EBA356483AF7B311D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EFC47D0C46B4762875ACB5D05FB99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864751-95C2-4DEF-BA16-D903986672BD}"/>
      </w:docPartPr>
      <w:docPartBody>
        <w:p w:rsidR="00F2415C" w:rsidRDefault="00242052" w:rsidP="00242052">
          <w:pPr>
            <w:pStyle w:val="AEFC47D0C46B4762875ACB5D05FB995D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C855CC0E814439AB6EC2BC23A6CE2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A9D55F-D7EC-4345-B39E-D279DC764A05}"/>
      </w:docPartPr>
      <w:docPartBody>
        <w:p w:rsidR="00E546C3" w:rsidRDefault="006E2057" w:rsidP="006E2057">
          <w:pPr>
            <w:pStyle w:val="DC855CC0E814439AB6EC2BC23A6CE217"/>
          </w:pPr>
          <w:r w:rsidRPr="004077F9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oboto Slab SemiBold"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945"/>
    <w:rsid w:val="000C203A"/>
    <w:rsid w:val="00242052"/>
    <w:rsid w:val="002B01CE"/>
    <w:rsid w:val="002E5B6C"/>
    <w:rsid w:val="003F7F57"/>
    <w:rsid w:val="00552ACF"/>
    <w:rsid w:val="00627C82"/>
    <w:rsid w:val="006E2057"/>
    <w:rsid w:val="00766B16"/>
    <w:rsid w:val="008C7FD7"/>
    <w:rsid w:val="00906E12"/>
    <w:rsid w:val="00B876E3"/>
    <w:rsid w:val="00BA7945"/>
    <w:rsid w:val="00BD6800"/>
    <w:rsid w:val="00D97D37"/>
    <w:rsid w:val="00E546C3"/>
    <w:rsid w:val="00F2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E2057"/>
    <w:rPr>
      <w:color w:val="808080"/>
    </w:rPr>
  </w:style>
  <w:style w:type="paragraph" w:customStyle="1" w:styleId="580FFBC0A0D9467089A99488112BF7D6">
    <w:name w:val="580FFBC0A0D9467089A99488112BF7D6"/>
    <w:rsid w:val="00BA7945"/>
  </w:style>
  <w:style w:type="paragraph" w:customStyle="1" w:styleId="E7181119313640D2A7121A2FFF152FBB">
    <w:name w:val="E7181119313640D2A7121A2FFF152FBB"/>
    <w:rsid w:val="00D97D37"/>
  </w:style>
  <w:style w:type="paragraph" w:customStyle="1" w:styleId="46287700A81C4F95B3AF8E6553621142">
    <w:name w:val="46287700A81C4F95B3AF8E6553621142"/>
  </w:style>
  <w:style w:type="paragraph" w:customStyle="1" w:styleId="EC908900041B45EFAB7A5A5456878CCF">
    <w:name w:val="EC908900041B45EFAB7A5A5456878CCF"/>
  </w:style>
  <w:style w:type="paragraph" w:customStyle="1" w:styleId="B4CA2A57DD474C43B3153DF1DDFE500E">
    <w:name w:val="B4CA2A57DD474C43B3153DF1DDFE500E"/>
  </w:style>
  <w:style w:type="paragraph" w:customStyle="1" w:styleId="DE206961B2E94102AFF3FF644D42AB80">
    <w:name w:val="DE206961B2E94102AFF3FF644D42AB80"/>
  </w:style>
  <w:style w:type="paragraph" w:customStyle="1" w:styleId="BD1D688E72774FB79807BB348C1967F0">
    <w:name w:val="BD1D688E72774FB79807BB348C1967F0"/>
  </w:style>
  <w:style w:type="paragraph" w:customStyle="1" w:styleId="92540DA519704F028055BDA500CBB32E">
    <w:name w:val="92540DA519704F028055BDA500CBB32E"/>
  </w:style>
  <w:style w:type="paragraph" w:customStyle="1" w:styleId="E9876E86324245C5B1B60F5412F79F97">
    <w:name w:val="E9876E86324245C5B1B60F5412F79F97"/>
  </w:style>
  <w:style w:type="paragraph" w:customStyle="1" w:styleId="58F105C03AC24A69B1276C4137603630">
    <w:name w:val="58F105C03AC24A69B1276C4137603630"/>
  </w:style>
  <w:style w:type="paragraph" w:customStyle="1" w:styleId="05D06279216A4C0892812096F6BA6B26">
    <w:name w:val="05D06279216A4C0892812096F6BA6B26"/>
    <w:rsid w:val="00627C82"/>
  </w:style>
  <w:style w:type="paragraph" w:customStyle="1" w:styleId="46C4C1191B604E36A64523B75835778D">
    <w:name w:val="46C4C1191B604E36A64523B75835778D"/>
    <w:rsid w:val="00627C82"/>
  </w:style>
  <w:style w:type="paragraph" w:customStyle="1" w:styleId="DD0AD127F3C643849AE429A5B1215971">
    <w:name w:val="DD0AD127F3C643849AE429A5B1215971"/>
    <w:rsid w:val="00627C82"/>
  </w:style>
  <w:style w:type="paragraph" w:customStyle="1" w:styleId="887ABAC3B5514BB5A3F95B8D37548CDE">
    <w:name w:val="887ABAC3B5514BB5A3F95B8D37548CDE"/>
    <w:rsid w:val="00627C82"/>
  </w:style>
  <w:style w:type="paragraph" w:customStyle="1" w:styleId="DC6089ECA1434275935BF5610E75A174">
    <w:name w:val="DC6089ECA1434275935BF5610E75A174"/>
    <w:rsid w:val="00627C82"/>
  </w:style>
  <w:style w:type="paragraph" w:customStyle="1" w:styleId="9D455E6A44364F5CAE9ADBD607819C18">
    <w:name w:val="9D455E6A44364F5CAE9ADBD607819C18"/>
    <w:rsid w:val="00242052"/>
  </w:style>
  <w:style w:type="paragraph" w:customStyle="1" w:styleId="92D5C16775E44EAFA3E3DB1E4AA5E61A">
    <w:name w:val="92D5C16775E44EAFA3E3DB1E4AA5E61A"/>
    <w:rsid w:val="00242052"/>
  </w:style>
  <w:style w:type="paragraph" w:customStyle="1" w:styleId="9559500B14434D6E90A7046B50D10CAE">
    <w:name w:val="9559500B14434D6E90A7046B50D10CAE"/>
    <w:rsid w:val="00242052"/>
  </w:style>
  <w:style w:type="paragraph" w:customStyle="1" w:styleId="249415E87AAA4CC8ABE971E438A7875A">
    <w:name w:val="249415E87AAA4CC8ABE971E438A7875A"/>
    <w:rsid w:val="00242052"/>
  </w:style>
  <w:style w:type="paragraph" w:customStyle="1" w:styleId="A44A505A421E40F1BD157A4B3E640B9D">
    <w:name w:val="A44A505A421E40F1BD157A4B3E640B9D"/>
    <w:rsid w:val="00242052"/>
  </w:style>
  <w:style w:type="paragraph" w:customStyle="1" w:styleId="0642E70ADD7B41DCA2E17E12CA4035E1">
    <w:name w:val="0642E70ADD7B41DCA2E17E12CA4035E1"/>
    <w:rsid w:val="00242052"/>
  </w:style>
  <w:style w:type="paragraph" w:customStyle="1" w:styleId="4B5BB7FC479940C48E34F4E5CCAD8896">
    <w:name w:val="4B5BB7FC479940C48E34F4E5CCAD8896"/>
    <w:rsid w:val="00242052"/>
  </w:style>
  <w:style w:type="paragraph" w:customStyle="1" w:styleId="11C006867C574550A4A8055E5482F89C">
    <w:name w:val="11C006867C574550A4A8055E5482F89C"/>
    <w:rsid w:val="00242052"/>
  </w:style>
  <w:style w:type="paragraph" w:customStyle="1" w:styleId="E71AEB7F73294C0396A33594840C13E3">
    <w:name w:val="E71AEB7F73294C0396A33594840C13E3"/>
    <w:rsid w:val="00242052"/>
  </w:style>
  <w:style w:type="paragraph" w:customStyle="1" w:styleId="35DF73C6A0994EE38B7F846D72DD6B11">
    <w:name w:val="35DF73C6A0994EE38B7F846D72DD6B11"/>
    <w:rsid w:val="00242052"/>
  </w:style>
  <w:style w:type="paragraph" w:customStyle="1" w:styleId="9BE2E7D43B354AA79083603FF4AA1E79">
    <w:name w:val="9BE2E7D43B354AA79083603FF4AA1E79"/>
    <w:rsid w:val="00242052"/>
  </w:style>
  <w:style w:type="paragraph" w:customStyle="1" w:styleId="9C274691E467425CB0D671C8A374496B">
    <w:name w:val="9C274691E467425CB0D671C8A374496B"/>
    <w:rsid w:val="00242052"/>
  </w:style>
  <w:style w:type="paragraph" w:customStyle="1" w:styleId="459BF5B3B22A4854895637654D12ADF9">
    <w:name w:val="459BF5B3B22A4854895637654D12ADF9"/>
    <w:rsid w:val="00242052"/>
  </w:style>
  <w:style w:type="paragraph" w:customStyle="1" w:styleId="899AD071A48E44A69B428F2BA981BF17">
    <w:name w:val="899AD071A48E44A69B428F2BA981BF17"/>
    <w:rsid w:val="00242052"/>
  </w:style>
  <w:style w:type="paragraph" w:customStyle="1" w:styleId="5D748BA435D743E59DA3FEE33474C4A9">
    <w:name w:val="5D748BA435D743E59DA3FEE33474C4A9"/>
    <w:rsid w:val="00242052"/>
  </w:style>
  <w:style w:type="paragraph" w:customStyle="1" w:styleId="3D2C9329843346C687861208536F251F">
    <w:name w:val="3D2C9329843346C687861208536F251F"/>
    <w:rsid w:val="00242052"/>
  </w:style>
  <w:style w:type="paragraph" w:customStyle="1" w:styleId="FC58323A45AB4430B412F72F3071F837">
    <w:name w:val="FC58323A45AB4430B412F72F3071F837"/>
    <w:rsid w:val="00242052"/>
  </w:style>
  <w:style w:type="paragraph" w:customStyle="1" w:styleId="CE1A551CBAAD40B6949949AD970EE9CA">
    <w:name w:val="CE1A551CBAAD40B6949949AD970EE9CA"/>
    <w:rsid w:val="00242052"/>
  </w:style>
  <w:style w:type="paragraph" w:customStyle="1" w:styleId="E9BD3EF3D31D4F2A8E4383370A196F1D">
    <w:name w:val="E9BD3EF3D31D4F2A8E4383370A196F1D"/>
    <w:rsid w:val="00242052"/>
  </w:style>
  <w:style w:type="paragraph" w:customStyle="1" w:styleId="06D1D2A057704AB1AF157320A9787249">
    <w:name w:val="06D1D2A057704AB1AF157320A9787249"/>
    <w:rsid w:val="00242052"/>
  </w:style>
  <w:style w:type="paragraph" w:customStyle="1" w:styleId="BC9C834B7DA6437F99CDC13A0D28F2A5">
    <w:name w:val="BC9C834B7DA6437F99CDC13A0D28F2A5"/>
    <w:rsid w:val="00242052"/>
  </w:style>
  <w:style w:type="paragraph" w:customStyle="1" w:styleId="73DE09137B1545F18D8D2762CE5AC159">
    <w:name w:val="73DE09137B1545F18D8D2762CE5AC159"/>
    <w:rsid w:val="00242052"/>
  </w:style>
  <w:style w:type="paragraph" w:customStyle="1" w:styleId="E9FF544B21BB436EBA356483AF7B311D">
    <w:name w:val="E9FF544B21BB436EBA356483AF7B311D"/>
    <w:rsid w:val="00242052"/>
  </w:style>
  <w:style w:type="paragraph" w:customStyle="1" w:styleId="AEFC47D0C46B4762875ACB5D05FB995D">
    <w:name w:val="AEFC47D0C46B4762875ACB5D05FB995D"/>
    <w:rsid w:val="00242052"/>
  </w:style>
  <w:style w:type="paragraph" w:customStyle="1" w:styleId="DC855CC0E814439AB6EC2BC23A6CE217">
    <w:name w:val="DC855CC0E814439AB6EC2BC23A6CE217"/>
    <w:rsid w:val="006E205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.Shades of Black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0000"/>
      </a:accent1>
      <a:accent2>
        <a:srgbClr val="2E3033"/>
      </a:accent2>
      <a:accent3>
        <a:srgbClr val="4E5156"/>
      </a:accent3>
      <a:accent4>
        <a:srgbClr val="878D92"/>
      </a:accent4>
      <a:accent5>
        <a:srgbClr val="AFB3B6"/>
      </a:accent5>
      <a:accent6>
        <a:srgbClr val="D7D9DA"/>
      </a:accent6>
      <a:hlink>
        <a:srgbClr val="0165CD"/>
      </a:hlink>
      <a:folHlink>
        <a:srgbClr val="0165CD"/>
      </a:folHlink>
    </a:clrScheme>
    <a:fontScheme name="x Roboto Slab SemiBold &amp; Roboto Slab">
      <a:majorFont>
        <a:latin typeface="Roboto Slab SemiBold"/>
        <a:ea typeface=""/>
        <a:cs typeface=""/>
      </a:majorFont>
      <a:minorFont>
        <a:latin typeface="Roboto Sla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25151-DE1B-4360-9F4D-3239D9627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Ermatingen Template (002)</Template>
  <TotalTime>0</TotalTime>
  <Pages>4</Pages>
  <Words>846</Words>
  <Characters>5334</Characters>
  <Application>Microsoft Office Word</Application>
  <DocSecurity>4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Flückiger</dc:creator>
  <cp:keywords/>
  <dc:description/>
  <cp:lastModifiedBy>Seiler Alessia</cp:lastModifiedBy>
  <cp:revision>2</cp:revision>
  <cp:lastPrinted>2026-04-17T08:09:00Z</cp:lastPrinted>
  <dcterms:created xsi:type="dcterms:W3CDTF">2026-05-21T06:44:00Z</dcterms:created>
  <dcterms:modified xsi:type="dcterms:W3CDTF">2026-05-21T06:44:00Z</dcterms:modified>
</cp:coreProperties>
</file>